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91C" w:rsidRDefault="002C3239" w:rsidP="001E4004">
      <w:pPr>
        <w:pStyle w:val="a3"/>
        <w:snapToGrid w:val="0"/>
        <w:spacing w:line="360" w:lineRule="exact"/>
        <w:ind w:firstLineChars="0" w:firstLine="0"/>
        <w:rPr>
          <w:rFonts w:ascii="標楷體" w:eastAsia="標楷體" w:hAnsi="標楷體"/>
          <w:b/>
          <w:szCs w:val="28"/>
        </w:rPr>
      </w:pPr>
      <w:bookmarkStart w:id="0" w:name="_GoBack"/>
      <w:bookmarkEnd w:id="0"/>
      <w:r w:rsidRPr="0013587D">
        <w:rPr>
          <w:rFonts w:ascii="標楷體" w:eastAsia="標楷體" w:hAnsi="標楷體" w:hint="eastAsia"/>
          <w:b/>
          <w:szCs w:val="28"/>
        </w:rPr>
        <w:t>106</w:t>
      </w:r>
      <w:r w:rsidR="00ED63BD" w:rsidRPr="0013587D">
        <w:rPr>
          <w:rFonts w:ascii="標楷體" w:eastAsia="標楷體" w:hAnsi="標楷體" w:hint="eastAsia"/>
          <w:b/>
          <w:szCs w:val="28"/>
        </w:rPr>
        <w:t>年度</w:t>
      </w:r>
      <w:r w:rsidRPr="0013587D">
        <w:rPr>
          <w:rFonts w:ascii="標楷體" w:eastAsia="標楷體" w:hAnsi="標楷體" w:hint="eastAsia"/>
          <w:b/>
          <w:szCs w:val="28"/>
        </w:rPr>
        <w:t>臺北市科技領域國小資訊科技課程教學綱要</w:t>
      </w:r>
      <w:r w:rsidR="00062C40">
        <w:rPr>
          <w:rFonts w:ascii="標楷體" w:eastAsia="標楷體" w:hAnsi="標楷體" w:hint="eastAsia"/>
          <w:b/>
          <w:szCs w:val="28"/>
        </w:rPr>
        <w:t>教學設計</w:t>
      </w:r>
      <w:r w:rsidRPr="0013587D">
        <w:rPr>
          <w:rFonts w:ascii="標楷體" w:eastAsia="標楷體" w:hAnsi="標楷體" w:hint="eastAsia"/>
          <w:b/>
          <w:szCs w:val="28"/>
        </w:rPr>
        <w:t>研習</w:t>
      </w:r>
      <w:r w:rsidR="0080791C" w:rsidRPr="0013587D">
        <w:rPr>
          <w:rFonts w:ascii="標楷體" w:eastAsia="標楷體" w:hAnsi="標楷體" w:hint="eastAsia"/>
          <w:b/>
          <w:szCs w:val="28"/>
        </w:rPr>
        <w:t>計畫</w:t>
      </w:r>
    </w:p>
    <w:p w:rsidR="00EF7590" w:rsidRPr="00EF7590" w:rsidRDefault="00EF7590" w:rsidP="00EF7590">
      <w:pPr>
        <w:pStyle w:val="a3"/>
        <w:snapToGrid w:val="0"/>
        <w:spacing w:before="100" w:beforeAutospacing="1" w:after="100" w:afterAutospacing="1"/>
        <w:ind w:firstLineChars="0" w:firstLine="0"/>
        <w:jc w:val="right"/>
        <w:rPr>
          <w:rFonts w:ascii="標楷體" w:eastAsia="標楷體" w:hAnsi="標楷體"/>
          <w:sz w:val="24"/>
          <w:szCs w:val="24"/>
        </w:rPr>
      </w:pPr>
      <w:r w:rsidRPr="00EF7590">
        <w:rPr>
          <w:rFonts w:ascii="標楷體" w:eastAsia="標楷體" w:hAnsi="標楷體" w:hint="eastAsia"/>
          <w:sz w:val="24"/>
          <w:szCs w:val="24"/>
        </w:rPr>
        <w:t>北市教資字第106</w:t>
      </w:r>
      <w:r w:rsidR="00062C2F">
        <w:rPr>
          <w:rFonts w:ascii="標楷體" w:eastAsia="標楷體" w:hAnsi="標楷體" w:hint="eastAsia"/>
          <w:sz w:val="24"/>
          <w:szCs w:val="24"/>
        </w:rPr>
        <w:t>317968</w:t>
      </w:r>
      <w:r w:rsidRPr="00EF7590">
        <w:rPr>
          <w:rFonts w:ascii="標楷體" w:eastAsia="標楷體" w:hAnsi="標楷體" w:hint="eastAsia"/>
          <w:sz w:val="24"/>
          <w:szCs w:val="24"/>
        </w:rPr>
        <w:t>00號函</w:t>
      </w:r>
    </w:p>
    <w:p w:rsidR="002C3239" w:rsidRPr="002C3239" w:rsidRDefault="00183286" w:rsidP="009248B6">
      <w:pPr>
        <w:numPr>
          <w:ilvl w:val="0"/>
          <w:numId w:val="1"/>
        </w:numPr>
        <w:spacing w:before="100" w:beforeAutospacing="1" w:after="100" w:afterAutospacing="1"/>
        <w:rPr>
          <w:rFonts w:ascii="標楷體" w:eastAsia="標楷體" w:hAnsi="標楷體"/>
          <w:b/>
          <w:sz w:val="26"/>
          <w:szCs w:val="26"/>
        </w:rPr>
      </w:pPr>
      <w:r w:rsidRPr="009D3772">
        <w:rPr>
          <w:rFonts w:ascii="標楷體" w:eastAsia="標楷體" w:hAnsi="標楷體" w:hint="eastAsia"/>
          <w:b/>
          <w:sz w:val="26"/>
          <w:szCs w:val="26"/>
        </w:rPr>
        <w:t>研習</w:t>
      </w:r>
      <w:r w:rsidR="00425E03" w:rsidRPr="009D3772">
        <w:rPr>
          <w:rFonts w:ascii="標楷體" w:eastAsia="標楷體" w:hAnsi="標楷體" w:hint="eastAsia"/>
          <w:b/>
          <w:sz w:val="26"/>
          <w:szCs w:val="26"/>
        </w:rPr>
        <w:t>依據</w:t>
      </w:r>
    </w:p>
    <w:p w:rsidR="002C3239" w:rsidRPr="000954FA" w:rsidRDefault="00771D38" w:rsidP="009248B6">
      <w:pPr>
        <w:numPr>
          <w:ilvl w:val="1"/>
          <w:numId w:val="1"/>
        </w:numPr>
        <w:spacing w:before="100" w:beforeAutospacing="1" w:after="100" w:afterAutospacing="1"/>
        <w:rPr>
          <w:rFonts w:ascii="標楷體" w:eastAsia="標楷體" w:hAnsi="標楷體"/>
          <w:sz w:val="26"/>
          <w:szCs w:val="26"/>
        </w:rPr>
      </w:pPr>
      <w:r w:rsidRPr="000954FA">
        <w:rPr>
          <w:rFonts w:ascii="標楷體" w:eastAsia="標楷體" w:hAnsi="標楷體" w:hint="eastAsia"/>
          <w:sz w:val="26"/>
          <w:szCs w:val="26"/>
        </w:rPr>
        <w:t>臺北市科技領域國小資訊科技課程教學綱要</w:t>
      </w:r>
      <w:r w:rsidR="003944B5" w:rsidRPr="002C3239">
        <w:rPr>
          <w:rFonts w:ascii="標楷體" w:eastAsia="標楷體" w:hAnsi="標楷體" w:hint="eastAsia"/>
          <w:sz w:val="26"/>
          <w:szCs w:val="26"/>
        </w:rPr>
        <w:t>。</w:t>
      </w:r>
    </w:p>
    <w:p w:rsidR="0013587D" w:rsidRDefault="00771D38" w:rsidP="009248B6">
      <w:pPr>
        <w:numPr>
          <w:ilvl w:val="1"/>
          <w:numId w:val="1"/>
        </w:numPr>
        <w:spacing w:before="100" w:beforeAutospacing="1" w:after="100" w:afterAutospacing="1"/>
        <w:rPr>
          <w:rFonts w:ascii="標楷體" w:eastAsia="標楷體" w:hAnsi="標楷體"/>
          <w:sz w:val="26"/>
          <w:szCs w:val="26"/>
        </w:rPr>
      </w:pPr>
      <w:r w:rsidRPr="000954FA">
        <w:rPr>
          <w:rFonts w:ascii="標楷體" w:eastAsia="標楷體" w:hAnsi="標楷體" w:hint="eastAsia"/>
          <w:sz w:val="26"/>
          <w:szCs w:val="26"/>
        </w:rPr>
        <w:t>「公務人員品德修養及工作績效激勵辦法」第6條第1項第7款</w:t>
      </w:r>
      <w:r w:rsidR="003944B5" w:rsidRPr="002C3239">
        <w:rPr>
          <w:rFonts w:ascii="標楷體" w:eastAsia="標楷體" w:hAnsi="標楷體" w:hint="eastAsia"/>
          <w:sz w:val="26"/>
          <w:szCs w:val="26"/>
        </w:rPr>
        <w:t>。</w:t>
      </w:r>
    </w:p>
    <w:p w:rsidR="00D85477" w:rsidRPr="000954FA" w:rsidRDefault="00D85477" w:rsidP="00D85477">
      <w:pPr>
        <w:ind w:left="1200"/>
        <w:rPr>
          <w:rFonts w:ascii="標楷體" w:eastAsia="標楷體" w:hAnsi="標楷體"/>
          <w:sz w:val="26"/>
          <w:szCs w:val="26"/>
        </w:rPr>
      </w:pPr>
    </w:p>
    <w:p w:rsidR="002C3239" w:rsidRDefault="0080791C" w:rsidP="009248B6">
      <w:pPr>
        <w:numPr>
          <w:ilvl w:val="0"/>
          <w:numId w:val="1"/>
        </w:numPr>
        <w:spacing w:before="100" w:beforeAutospacing="1" w:after="100" w:afterAutospacing="1"/>
        <w:rPr>
          <w:rFonts w:ascii="標楷體" w:eastAsia="標楷體" w:hAnsi="標楷體"/>
          <w:sz w:val="26"/>
          <w:szCs w:val="26"/>
        </w:rPr>
      </w:pPr>
      <w:r w:rsidRPr="002C3239">
        <w:rPr>
          <w:rFonts w:ascii="標楷體" w:eastAsia="標楷體" w:hAnsi="標楷體" w:hint="eastAsia"/>
          <w:b/>
          <w:sz w:val="26"/>
          <w:szCs w:val="26"/>
        </w:rPr>
        <w:t>研習目標</w:t>
      </w:r>
    </w:p>
    <w:p w:rsidR="002C3239" w:rsidRPr="002C3239" w:rsidRDefault="002C3239" w:rsidP="009248B6">
      <w:pPr>
        <w:numPr>
          <w:ilvl w:val="1"/>
          <w:numId w:val="1"/>
        </w:numPr>
        <w:spacing w:before="100" w:beforeAutospacing="1" w:after="100" w:afterAutospacing="1"/>
        <w:ind w:left="1049" w:hanging="567"/>
        <w:jc w:val="both"/>
        <w:rPr>
          <w:rFonts w:ascii="標楷體" w:eastAsia="標楷體" w:hAnsi="標楷體"/>
          <w:sz w:val="26"/>
          <w:szCs w:val="26"/>
        </w:rPr>
      </w:pPr>
      <w:r w:rsidRPr="002C3239">
        <w:rPr>
          <w:rFonts w:ascii="標楷體" w:eastAsia="標楷體" w:hAnsi="標楷體" w:hint="eastAsia"/>
          <w:sz w:val="26"/>
          <w:szCs w:val="26"/>
        </w:rPr>
        <w:t>延續臺北市國民小學資訊教育特色，並因應十二年國民教育課程綱要及世界潮流與科技新知變動趨勢，積極推展本市國民小學資訊科技課程教學綱要，期能精進與創新本市國民小學學習階段學生之科技領域資訊科技素養。</w:t>
      </w:r>
    </w:p>
    <w:p w:rsidR="002C3239" w:rsidRDefault="002C3239" w:rsidP="009248B6">
      <w:pPr>
        <w:numPr>
          <w:ilvl w:val="1"/>
          <w:numId w:val="1"/>
        </w:numPr>
        <w:spacing w:before="100" w:beforeAutospacing="1" w:after="100" w:afterAutospacing="1"/>
        <w:ind w:left="1049" w:hanging="567"/>
        <w:jc w:val="both"/>
        <w:rPr>
          <w:rFonts w:ascii="標楷體" w:eastAsia="標楷體" w:hAnsi="標楷體"/>
          <w:sz w:val="26"/>
          <w:szCs w:val="26"/>
        </w:rPr>
      </w:pPr>
      <w:r w:rsidRPr="002C3239">
        <w:rPr>
          <w:rFonts w:ascii="標楷體" w:eastAsia="標楷體" w:hAnsi="標楷體" w:hint="eastAsia"/>
          <w:sz w:val="26"/>
          <w:szCs w:val="26"/>
        </w:rPr>
        <w:t>參考本市科技領域在國小階段教學的實施範例及模組，激發本市教師之創意發想，共同充實本市科技領域國小資訊科技課程教學內涵，向下延伸本市科技領域課程，期能奠定學生因應未來社會變遷之關鍵能力。</w:t>
      </w:r>
    </w:p>
    <w:p w:rsidR="00D85477" w:rsidRPr="002C3239" w:rsidRDefault="00D85477" w:rsidP="00D85477">
      <w:pPr>
        <w:ind w:left="1049"/>
        <w:rPr>
          <w:rFonts w:ascii="標楷體" w:eastAsia="標楷體" w:hAnsi="標楷體"/>
          <w:sz w:val="26"/>
          <w:szCs w:val="26"/>
        </w:rPr>
      </w:pPr>
    </w:p>
    <w:p w:rsidR="0013587D" w:rsidRDefault="0031239A" w:rsidP="00E91291">
      <w:pPr>
        <w:numPr>
          <w:ilvl w:val="0"/>
          <w:numId w:val="1"/>
        </w:numPr>
        <w:rPr>
          <w:rFonts w:ascii="標楷體" w:eastAsia="標楷體" w:hAnsi="標楷體"/>
          <w:b/>
          <w:sz w:val="26"/>
          <w:szCs w:val="26"/>
        </w:rPr>
      </w:pPr>
      <w:r w:rsidRPr="009D3772">
        <w:rPr>
          <w:rFonts w:ascii="標楷體" w:eastAsia="標楷體" w:hAnsi="標楷體" w:hint="eastAsia"/>
          <w:b/>
          <w:sz w:val="26"/>
          <w:szCs w:val="26"/>
        </w:rPr>
        <w:t>辦理單位</w:t>
      </w:r>
    </w:p>
    <w:p w:rsidR="00B12312" w:rsidRPr="00B12312" w:rsidRDefault="00B12312" w:rsidP="00B12312">
      <w:pPr>
        <w:numPr>
          <w:ilvl w:val="0"/>
          <w:numId w:val="3"/>
        </w:numPr>
        <w:rPr>
          <w:rFonts w:ascii="標楷體" w:eastAsia="標楷體" w:hAnsi="標楷體"/>
          <w:sz w:val="26"/>
          <w:szCs w:val="26"/>
        </w:rPr>
      </w:pPr>
      <w:r w:rsidRPr="00887577">
        <w:rPr>
          <w:rFonts w:ascii="標楷體" w:eastAsia="標楷體" w:hAnsi="標楷體" w:cs="標楷體" w:hint="eastAsia"/>
        </w:rPr>
        <w:t>主辦</w:t>
      </w:r>
      <w:r w:rsidRPr="00B12312">
        <w:rPr>
          <w:rFonts w:ascii="標楷體" w:eastAsia="標楷體" w:hAnsi="標楷體" w:hint="eastAsia"/>
          <w:sz w:val="26"/>
          <w:szCs w:val="26"/>
        </w:rPr>
        <w:t>單位：臺北市政府教育局</w:t>
      </w:r>
    </w:p>
    <w:p w:rsidR="00B12312" w:rsidRPr="00B12312" w:rsidRDefault="00B12312" w:rsidP="00B12312">
      <w:pPr>
        <w:numPr>
          <w:ilvl w:val="0"/>
          <w:numId w:val="3"/>
        </w:numPr>
        <w:rPr>
          <w:rFonts w:ascii="標楷體" w:eastAsia="標楷體" w:hAnsi="標楷體"/>
          <w:sz w:val="26"/>
          <w:szCs w:val="26"/>
        </w:rPr>
      </w:pPr>
      <w:r w:rsidRPr="00B12312">
        <w:rPr>
          <w:rFonts w:ascii="標楷體" w:eastAsia="標楷體" w:hAnsi="標楷體" w:hint="eastAsia"/>
          <w:sz w:val="26"/>
          <w:szCs w:val="26"/>
        </w:rPr>
        <w:t>承辦單位：臺北市內湖區西湖國民小學（以下簡稱西湖國小）</w:t>
      </w:r>
    </w:p>
    <w:p w:rsidR="0031239A" w:rsidRPr="00D85477" w:rsidRDefault="00B12312" w:rsidP="00B12312">
      <w:pPr>
        <w:numPr>
          <w:ilvl w:val="0"/>
          <w:numId w:val="3"/>
        </w:numPr>
        <w:rPr>
          <w:rFonts w:ascii="標楷體" w:eastAsia="標楷體" w:hAnsi="標楷體"/>
          <w:sz w:val="26"/>
          <w:szCs w:val="26"/>
        </w:rPr>
      </w:pPr>
      <w:r w:rsidRPr="00B12312">
        <w:rPr>
          <w:rFonts w:ascii="標楷體" w:eastAsia="標楷體" w:hAnsi="標楷體" w:hint="eastAsia"/>
          <w:sz w:val="26"/>
          <w:szCs w:val="26"/>
        </w:rPr>
        <w:t>協辦單位：</w:t>
      </w:r>
      <w:r w:rsidRPr="00C96EE0">
        <w:rPr>
          <w:rFonts w:ascii="標楷體" w:eastAsia="標楷體" w:hAnsi="標楷體" w:hint="eastAsia"/>
          <w:sz w:val="26"/>
          <w:szCs w:val="26"/>
        </w:rPr>
        <w:t>臺北市國</w:t>
      </w:r>
      <w:r w:rsidRPr="00C96EE0">
        <w:rPr>
          <w:rFonts w:ascii="標楷體" w:eastAsia="標楷體" w:hAnsi="標楷體" w:cs="標楷體" w:hint="eastAsia"/>
          <w:sz w:val="26"/>
          <w:szCs w:val="26"/>
        </w:rPr>
        <w:t>民教育輔導團資訊教育輔導小組、臺北益教網</w:t>
      </w:r>
    </w:p>
    <w:p w:rsidR="00D85477" w:rsidRPr="009D3772" w:rsidRDefault="00D85477" w:rsidP="00D85477">
      <w:pPr>
        <w:ind w:left="1200"/>
        <w:rPr>
          <w:rFonts w:ascii="標楷體" w:eastAsia="標楷體" w:hAnsi="標楷體"/>
          <w:sz w:val="26"/>
          <w:szCs w:val="26"/>
        </w:rPr>
      </w:pPr>
    </w:p>
    <w:p w:rsidR="00EF1DDA" w:rsidRPr="009D3772" w:rsidRDefault="0080791C" w:rsidP="009248B6">
      <w:pPr>
        <w:numPr>
          <w:ilvl w:val="0"/>
          <w:numId w:val="1"/>
        </w:numPr>
        <w:spacing w:before="100" w:beforeAutospacing="1" w:after="100" w:afterAutospacing="1"/>
        <w:rPr>
          <w:rFonts w:ascii="標楷體" w:eastAsia="標楷體" w:hAnsi="標楷體"/>
          <w:b/>
          <w:sz w:val="26"/>
          <w:szCs w:val="26"/>
        </w:rPr>
      </w:pPr>
      <w:r w:rsidRPr="009D3772">
        <w:rPr>
          <w:rFonts w:ascii="標楷體" w:eastAsia="標楷體" w:hAnsi="標楷體" w:hint="eastAsia"/>
          <w:b/>
          <w:sz w:val="26"/>
          <w:szCs w:val="26"/>
        </w:rPr>
        <w:t>研習對象</w:t>
      </w:r>
      <w:r w:rsidR="00EE5F62" w:rsidRPr="009D3772">
        <w:rPr>
          <w:rFonts w:ascii="標楷體" w:eastAsia="標楷體" w:hAnsi="標楷體" w:hint="eastAsia"/>
          <w:b/>
          <w:sz w:val="26"/>
          <w:szCs w:val="26"/>
        </w:rPr>
        <w:t>及人數</w:t>
      </w:r>
    </w:p>
    <w:p w:rsidR="002C3239" w:rsidRDefault="002C3239" w:rsidP="009248B6">
      <w:pPr>
        <w:spacing w:before="100" w:beforeAutospacing="1" w:after="100" w:afterAutospacing="1"/>
        <w:ind w:leftChars="218" w:left="523"/>
        <w:rPr>
          <w:rFonts w:eastAsia="標楷體"/>
          <w:sz w:val="26"/>
          <w:szCs w:val="26"/>
        </w:rPr>
      </w:pPr>
      <w:r>
        <w:rPr>
          <w:rFonts w:eastAsia="標楷體" w:hint="eastAsia"/>
          <w:sz w:val="26"/>
          <w:szCs w:val="26"/>
        </w:rPr>
        <w:t>臺</w:t>
      </w:r>
      <w:r w:rsidRPr="002C3239">
        <w:rPr>
          <w:rFonts w:eastAsia="標楷體" w:hint="eastAsia"/>
          <w:sz w:val="26"/>
          <w:szCs w:val="26"/>
        </w:rPr>
        <w:t>北市國小老師</w:t>
      </w:r>
      <w:r>
        <w:rPr>
          <w:rFonts w:eastAsia="標楷體" w:hint="eastAsia"/>
          <w:sz w:val="26"/>
          <w:szCs w:val="26"/>
        </w:rPr>
        <w:t>、代理教師、代課老師、資訊教師，</w:t>
      </w:r>
      <w:r w:rsidR="00595B21">
        <w:rPr>
          <w:rFonts w:eastAsia="標楷體" w:hint="eastAsia"/>
          <w:sz w:val="26"/>
          <w:szCs w:val="26"/>
        </w:rPr>
        <w:t>每梯次</w:t>
      </w:r>
      <w:r>
        <w:rPr>
          <w:rFonts w:eastAsia="標楷體" w:hint="eastAsia"/>
          <w:sz w:val="26"/>
          <w:szCs w:val="26"/>
        </w:rPr>
        <w:t>預計招收</w:t>
      </w:r>
      <w:r w:rsidRPr="00ED6957">
        <w:rPr>
          <w:rFonts w:eastAsia="標楷體" w:hint="eastAsia"/>
          <w:sz w:val="26"/>
          <w:szCs w:val="26"/>
        </w:rPr>
        <w:t>30</w:t>
      </w:r>
      <w:r w:rsidRPr="00ED6957">
        <w:rPr>
          <w:rFonts w:eastAsia="標楷體" w:hint="eastAsia"/>
          <w:sz w:val="26"/>
          <w:szCs w:val="26"/>
        </w:rPr>
        <w:t>人</w:t>
      </w:r>
      <w:r>
        <w:rPr>
          <w:rFonts w:eastAsia="標楷體" w:hint="eastAsia"/>
          <w:sz w:val="26"/>
          <w:szCs w:val="26"/>
        </w:rPr>
        <w:t>。如超過人數，則依報名</w:t>
      </w:r>
      <w:r w:rsidR="00595B21">
        <w:rPr>
          <w:rFonts w:eastAsia="標楷體" w:hint="eastAsia"/>
          <w:sz w:val="26"/>
          <w:szCs w:val="26"/>
        </w:rPr>
        <w:t>並</w:t>
      </w:r>
      <w:r>
        <w:rPr>
          <w:rFonts w:eastAsia="標楷體" w:hint="eastAsia"/>
          <w:sz w:val="26"/>
          <w:szCs w:val="26"/>
        </w:rPr>
        <w:t>完成薦派先後順序錄取。</w:t>
      </w:r>
    </w:p>
    <w:p w:rsidR="00D85477" w:rsidRDefault="00D85477" w:rsidP="009248B6">
      <w:pPr>
        <w:spacing w:before="100" w:beforeAutospacing="1" w:after="100" w:afterAutospacing="1"/>
        <w:ind w:leftChars="218" w:left="523"/>
        <w:rPr>
          <w:rFonts w:eastAsia="標楷體"/>
          <w:sz w:val="26"/>
          <w:szCs w:val="26"/>
        </w:rPr>
      </w:pPr>
    </w:p>
    <w:p w:rsidR="0080791C" w:rsidRDefault="0080791C" w:rsidP="009248B6">
      <w:pPr>
        <w:numPr>
          <w:ilvl w:val="0"/>
          <w:numId w:val="1"/>
        </w:numPr>
        <w:spacing w:before="100" w:beforeAutospacing="1" w:after="100" w:afterAutospacing="1"/>
        <w:rPr>
          <w:rFonts w:ascii="標楷體" w:eastAsia="標楷體" w:hAnsi="標楷體"/>
          <w:b/>
          <w:sz w:val="26"/>
          <w:szCs w:val="26"/>
        </w:rPr>
      </w:pPr>
      <w:r w:rsidRPr="009D3772">
        <w:rPr>
          <w:rFonts w:ascii="標楷體" w:eastAsia="標楷體" w:hAnsi="標楷體" w:hint="eastAsia"/>
          <w:b/>
          <w:sz w:val="26"/>
          <w:szCs w:val="26"/>
        </w:rPr>
        <w:t>研習日期</w:t>
      </w:r>
      <w:r w:rsidR="00841218">
        <w:rPr>
          <w:rFonts w:ascii="標楷體" w:eastAsia="標楷體" w:hAnsi="標楷體" w:hint="eastAsia"/>
          <w:b/>
          <w:sz w:val="26"/>
          <w:szCs w:val="26"/>
        </w:rPr>
        <w:t>、</w:t>
      </w:r>
      <w:r w:rsidRPr="009D3772">
        <w:rPr>
          <w:rFonts w:ascii="標楷體" w:eastAsia="標楷體" w:hAnsi="標楷體" w:hint="eastAsia"/>
          <w:b/>
          <w:sz w:val="26"/>
          <w:szCs w:val="26"/>
        </w:rPr>
        <w:t>報名期限</w:t>
      </w:r>
      <w:r w:rsidR="00841218">
        <w:rPr>
          <w:rFonts w:ascii="標楷體" w:eastAsia="標楷體" w:hAnsi="標楷體" w:hint="eastAsia"/>
          <w:b/>
          <w:sz w:val="26"/>
          <w:szCs w:val="26"/>
        </w:rPr>
        <w:t>及研習地點</w:t>
      </w:r>
      <w:r w:rsidR="00D34993">
        <w:rPr>
          <w:rFonts w:ascii="標楷體" w:eastAsia="標楷體" w:hAnsi="標楷體"/>
          <w:b/>
          <w:sz w:val="26"/>
          <w:szCs w:val="26"/>
        </w:rPr>
        <w:tab/>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4564"/>
        <w:gridCol w:w="2073"/>
        <w:gridCol w:w="1406"/>
      </w:tblGrid>
      <w:tr w:rsidR="009248B6" w:rsidRPr="00563931" w:rsidTr="00746CBF">
        <w:tc>
          <w:tcPr>
            <w:tcW w:w="1231"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b/>
                <w:sz w:val="26"/>
                <w:szCs w:val="26"/>
              </w:rPr>
              <w:t>梯次</w:t>
            </w:r>
          </w:p>
        </w:tc>
        <w:tc>
          <w:tcPr>
            <w:tcW w:w="4678" w:type="dxa"/>
            <w:shd w:val="clear" w:color="auto" w:fill="auto"/>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b/>
                <w:sz w:val="26"/>
                <w:szCs w:val="26"/>
              </w:rPr>
              <w:t>研習時間</w:t>
            </w:r>
          </w:p>
        </w:tc>
        <w:tc>
          <w:tcPr>
            <w:tcW w:w="2126" w:type="dxa"/>
            <w:shd w:val="clear" w:color="auto" w:fill="auto"/>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b/>
                <w:sz w:val="26"/>
                <w:szCs w:val="26"/>
              </w:rPr>
              <w:t>報名截止日</w:t>
            </w:r>
          </w:p>
        </w:tc>
        <w:tc>
          <w:tcPr>
            <w:tcW w:w="1439" w:type="dxa"/>
            <w:shd w:val="clear" w:color="auto" w:fill="auto"/>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b/>
                <w:sz w:val="26"/>
                <w:szCs w:val="26"/>
              </w:rPr>
              <w:t>研習地點</w:t>
            </w:r>
          </w:p>
        </w:tc>
      </w:tr>
      <w:tr w:rsidR="009248B6" w:rsidRPr="00563931" w:rsidTr="00746CBF">
        <w:tc>
          <w:tcPr>
            <w:tcW w:w="1231"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sz w:val="26"/>
                <w:szCs w:val="26"/>
              </w:rPr>
              <w:t>第一梯</w:t>
            </w:r>
          </w:p>
        </w:tc>
        <w:tc>
          <w:tcPr>
            <w:tcW w:w="4678" w:type="dxa"/>
            <w:shd w:val="clear" w:color="auto" w:fill="auto"/>
          </w:tcPr>
          <w:p w:rsidR="009248B6" w:rsidRPr="00563931" w:rsidRDefault="009248B6" w:rsidP="00563931">
            <w:pPr>
              <w:spacing w:before="100" w:beforeAutospacing="1" w:after="100" w:afterAutospacing="1"/>
              <w:rPr>
                <w:rFonts w:ascii="標楷體" w:eastAsia="標楷體" w:hAnsi="標楷體"/>
                <w:sz w:val="26"/>
                <w:szCs w:val="26"/>
              </w:rPr>
            </w:pPr>
            <w:r w:rsidRPr="00563931">
              <w:rPr>
                <w:rFonts w:ascii="標楷體" w:eastAsia="標楷體" w:hAnsi="標楷體" w:hint="eastAsia"/>
                <w:sz w:val="26"/>
                <w:szCs w:val="26"/>
              </w:rPr>
              <w:t>106年3月10日(星期五)</w:t>
            </w:r>
            <w:r w:rsidR="00746CBF">
              <w:rPr>
                <w:rFonts w:ascii="標楷體" w:eastAsia="標楷體" w:hAnsi="標楷體" w:hint="eastAsia"/>
                <w:sz w:val="26"/>
                <w:szCs w:val="26"/>
              </w:rPr>
              <w:t>13:00-16:00</w:t>
            </w:r>
          </w:p>
          <w:p w:rsidR="009248B6" w:rsidRPr="00563931" w:rsidRDefault="009248B6" w:rsidP="00746CBF">
            <w:pPr>
              <w:spacing w:before="100" w:beforeAutospacing="1" w:after="100" w:afterAutospacing="1"/>
              <w:rPr>
                <w:rFonts w:ascii="標楷體" w:eastAsia="標楷體" w:hAnsi="標楷體"/>
                <w:b/>
                <w:sz w:val="26"/>
                <w:szCs w:val="26"/>
              </w:rPr>
            </w:pPr>
            <w:r w:rsidRPr="00563931">
              <w:rPr>
                <w:rFonts w:ascii="標楷體" w:eastAsia="標楷體" w:hAnsi="標楷體" w:hint="eastAsia"/>
                <w:sz w:val="26"/>
                <w:szCs w:val="26"/>
              </w:rPr>
              <w:t>106年3月17日(星期五)</w:t>
            </w:r>
            <w:r w:rsidR="00746CBF" w:rsidRPr="00746CBF">
              <w:rPr>
                <w:rFonts w:ascii="標楷體" w:eastAsia="標楷體" w:hAnsi="標楷體"/>
                <w:sz w:val="26"/>
                <w:szCs w:val="26"/>
              </w:rPr>
              <w:t>13:00-16:00</w:t>
            </w:r>
          </w:p>
        </w:tc>
        <w:tc>
          <w:tcPr>
            <w:tcW w:w="2126"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sz w:val="26"/>
                <w:szCs w:val="26"/>
              </w:rPr>
            </w:pPr>
            <w:r w:rsidRPr="00563931">
              <w:rPr>
                <w:rFonts w:ascii="標楷體" w:eastAsia="標楷體" w:hAnsi="標楷體" w:hint="eastAsia"/>
                <w:sz w:val="26"/>
                <w:szCs w:val="26"/>
              </w:rPr>
              <w:t>106年3月6日</w:t>
            </w:r>
          </w:p>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sz w:val="26"/>
                <w:szCs w:val="26"/>
              </w:rPr>
              <w:t>(星期一)</w:t>
            </w:r>
          </w:p>
        </w:tc>
        <w:tc>
          <w:tcPr>
            <w:tcW w:w="1439"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b/>
                <w:sz w:val="26"/>
                <w:szCs w:val="26"/>
              </w:rPr>
            </w:pPr>
            <w:r w:rsidRPr="00563931">
              <w:rPr>
                <w:rFonts w:ascii="標楷體" w:eastAsia="標楷體" w:hAnsi="標楷體" w:hint="eastAsia"/>
                <w:sz w:val="26"/>
                <w:szCs w:val="26"/>
              </w:rPr>
              <w:t>西湖國小</w:t>
            </w:r>
          </w:p>
        </w:tc>
      </w:tr>
      <w:tr w:rsidR="009248B6" w:rsidRPr="00563931" w:rsidTr="00746CBF">
        <w:tc>
          <w:tcPr>
            <w:tcW w:w="1231"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sz w:val="26"/>
                <w:szCs w:val="26"/>
              </w:rPr>
            </w:pPr>
            <w:r w:rsidRPr="00563931">
              <w:rPr>
                <w:rFonts w:ascii="標楷體" w:eastAsia="標楷體" w:hAnsi="標楷體" w:hint="eastAsia"/>
                <w:sz w:val="26"/>
                <w:szCs w:val="26"/>
              </w:rPr>
              <w:t>第二梯</w:t>
            </w:r>
          </w:p>
        </w:tc>
        <w:tc>
          <w:tcPr>
            <w:tcW w:w="4678" w:type="dxa"/>
            <w:shd w:val="clear" w:color="auto" w:fill="auto"/>
          </w:tcPr>
          <w:p w:rsidR="009248B6" w:rsidRPr="00563931" w:rsidRDefault="009248B6" w:rsidP="00563931">
            <w:pPr>
              <w:spacing w:before="100" w:beforeAutospacing="1" w:after="100" w:afterAutospacing="1"/>
              <w:rPr>
                <w:rFonts w:ascii="標楷體" w:eastAsia="標楷體" w:hAnsi="標楷體"/>
                <w:sz w:val="26"/>
                <w:szCs w:val="26"/>
              </w:rPr>
            </w:pPr>
            <w:r w:rsidRPr="00563931">
              <w:rPr>
                <w:rFonts w:ascii="標楷體" w:eastAsia="標楷體" w:hAnsi="標楷體" w:hint="eastAsia"/>
                <w:sz w:val="26"/>
                <w:szCs w:val="26"/>
              </w:rPr>
              <w:t>106年3月24日(星期五)</w:t>
            </w:r>
            <w:r w:rsidR="00746CBF" w:rsidRPr="00746CBF">
              <w:rPr>
                <w:rFonts w:ascii="標楷體" w:eastAsia="標楷體" w:hAnsi="標楷體"/>
                <w:sz w:val="26"/>
                <w:szCs w:val="26"/>
              </w:rPr>
              <w:t>13:00-16:00</w:t>
            </w:r>
          </w:p>
          <w:p w:rsidR="009248B6" w:rsidRPr="00563931" w:rsidRDefault="009248B6" w:rsidP="00746CBF">
            <w:pPr>
              <w:spacing w:before="100" w:beforeAutospacing="1" w:after="100" w:afterAutospacing="1"/>
              <w:rPr>
                <w:rFonts w:ascii="標楷體" w:eastAsia="標楷體" w:hAnsi="標楷體"/>
                <w:sz w:val="26"/>
                <w:szCs w:val="26"/>
              </w:rPr>
            </w:pPr>
            <w:r w:rsidRPr="00563931">
              <w:rPr>
                <w:rFonts w:ascii="標楷體" w:eastAsia="標楷體" w:hAnsi="標楷體" w:hint="eastAsia"/>
                <w:sz w:val="26"/>
                <w:szCs w:val="26"/>
              </w:rPr>
              <w:lastRenderedPageBreak/>
              <w:t>106年3月31日(星期五)</w:t>
            </w:r>
            <w:r w:rsidR="00746CBF" w:rsidRPr="00746CBF">
              <w:rPr>
                <w:rFonts w:ascii="標楷體" w:eastAsia="標楷體" w:hAnsi="標楷體"/>
                <w:sz w:val="26"/>
                <w:szCs w:val="26"/>
              </w:rPr>
              <w:t>13:00-16:00</w:t>
            </w:r>
          </w:p>
        </w:tc>
        <w:tc>
          <w:tcPr>
            <w:tcW w:w="2126"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sz w:val="26"/>
                <w:szCs w:val="26"/>
              </w:rPr>
            </w:pPr>
            <w:r w:rsidRPr="00563931">
              <w:rPr>
                <w:rFonts w:ascii="標楷體" w:eastAsia="標楷體" w:hAnsi="標楷體" w:hint="eastAsia"/>
                <w:sz w:val="26"/>
                <w:szCs w:val="26"/>
              </w:rPr>
              <w:lastRenderedPageBreak/>
              <w:t>106年3月20日</w:t>
            </w:r>
          </w:p>
          <w:p w:rsidR="009248B6" w:rsidRPr="00563931" w:rsidRDefault="009248B6" w:rsidP="00563931">
            <w:pPr>
              <w:spacing w:before="100" w:beforeAutospacing="1" w:after="100" w:afterAutospacing="1"/>
              <w:jc w:val="center"/>
              <w:rPr>
                <w:rFonts w:ascii="標楷體" w:eastAsia="標楷體" w:hAnsi="標楷體"/>
                <w:sz w:val="26"/>
                <w:szCs w:val="26"/>
              </w:rPr>
            </w:pPr>
            <w:r w:rsidRPr="00563931">
              <w:rPr>
                <w:rFonts w:ascii="標楷體" w:eastAsia="標楷體" w:hAnsi="標楷體" w:hint="eastAsia"/>
                <w:sz w:val="26"/>
                <w:szCs w:val="26"/>
              </w:rPr>
              <w:lastRenderedPageBreak/>
              <w:t>(星期一)</w:t>
            </w:r>
          </w:p>
        </w:tc>
        <w:tc>
          <w:tcPr>
            <w:tcW w:w="1439" w:type="dxa"/>
            <w:shd w:val="clear" w:color="auto" w:fill="auto"/>
            <w:vAlign w:val="center"/>
          </w:tcPr>
          <w:p w:rsidR="009248B6" w:rsidRPr="00563931" w:rsidRDefault="009248B6" w:rsidP="00563931">
            <w:pPr>
              <w:spacing w:before="100" w:beforeAutospacing="1" w:after="100" w:afterAutospacing="1"/>
              <w:jc w:val="center"/>
              <w:rPr>
                <w:rFonts w:ascii="標楷體" w:eastAsia="標楷體" w:hAnsi="標楷體"/>
                <w:sz w:val="26"/>
                <w:szCs w:val="26"/>
              </w:rPr>
            </w:pPr>
            <w:r w:rsidRPr="00563931">
              <w:rPr>
                <w:rFonts w:ascii="標楷體" w:eastAsia="標楷體" w:hAnsi="標楷體" w:hint="eastAsia"/>
                <w:sz w:val="26"/>
                <w:szCs w:val="26"/>
              </w:rPr>
              <w:lastRenderedPageBreak/>
              <w:t>西湖國小</w:t>
            </w:r>
          </w:p>
        </w:tc>
      </w:tr>
    </w:tbl>
    <w:p w:rsidR="0005579C" w:rsidRDefault="0005579C" w:rsidP="0005579C">
      <w:pPr>
        <w:spacing w:before="100" w:beforeAutospacing="1" w:after="100" w:afterAutospacing="1"/>
        <w:ind w:left="720"/>
        <w:rPr>
          <w:rFonts w:ascii="標楷體" w:eastAsia="標楷體" w:hAnsi="標楷體"/>
          <w:sz w:val="26"/>
          <w:szCs w:val="26"/>
        </w:rPr>
      </w:pPr>
    </w:p>
    <w:p w:rsidR="00841218" w:rsidRPr="00A33046" w:rsidRDefault="00841218" w:rsidP="009248B6">
      <w:pPr>
        <w:numPr>
          <w:ilvl w:val="0"/>
          <w:numId w:val="1"/>
        </w:numPr>
        <w:spacing w:before="100" w:beforeAutospacing="1" w:after="100" w:afterAutospacing="1"/>
        <w:rPr>
          <w:rFonts w:ascii="標楷體" w:eastAsia="標楷體" w:hAnsi="標楷體"/>
          <w:b/>
          <w:sz w:val="26"/>
          <w:szCs w:val="26"/>
        </w:rPr>
      </w:pPr>
      <w:r w:rsidRPr="00A33046">
        <w:rPr>
          <w:rFonts w:ascii="標楷體" w:eastAsia="標楷體" w:hAnsi="標楷體" w:hint="eastAsia"/>
          <w:b/>
          <w:sz w:val="26"/>
          <w:szCs w:val="26"/>
        </w:rPr>
        <w:t>研習課程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276"/>
        <w:gridCol w:w="850"/>
        <w:gridCol w:w="3828"/>
        <w:gridCol w:w="2268"/>
      </w:tblGrid>
      <w:tr w:rsidR="00841218" w:rsidRPr="00563931" w:rsidTr="00C96EE0">
        <w:trPr>
          <w:tblHeader/>
        </w:trPr>
        <w:tc>
          <w:tcPr>
            <w:tcW w:w="1276"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第一梯</w:t>
            </w:r>
          </w:p>
        </w:tc>
        <w:tc>
          <w:tcPr>
            <w:tcW w:w="1276"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第二梯</w:t>
            </w: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時間</w:t>
            </w:r>
          </w:p>
        </w:tc>
        <w:tc>
          <w:tcPr>
            <w:tcW w:w="3828"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課程名稱</w:t>
            </w:r>
          </w:p>
        </w:tc>
        <w:tc>
          <w:tcPr>
            <w:tcW w:w="2268"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講師</w:t>
            </w:r>
          </w:p>
        </w:tc>
      </w:tr>
      <w:tr w:rsidR="00841218" w:rsidRPr="00563931" w:rsidTr="00C96EE0">
        <w:tc>
          <w:tcPr>
            <w:tcW w:w="1276" w:type="dxa"/>
            <w:vMerge w:val="restart"/>
            <w:shd w:val="clear" w:color="auto" w:fill="auto"/>
            <w:vAlign w:val="center"/>
          </w:tcPr>
          <w:p w:rsidR="00841218" w:rsidRPr="00563931" w:rsidRDefault="00841218" w:rsidP="00563931">
            <w:pPr>
              <w:snapToGrid w:val="0"/>
              <w:jc w:val="center"/>
              <w:rPr>
                <w:rFonts w:ascii="標楷體" w:eastAsia="標楷體" w:hAnsi="標楷體"/>
              </w:rPr>
            </w:pPr>
            <w:r w:rsidRPr="00563931">
              <w:rPr>
                <w:rFonts w:ascii="標楷體" w:eastAsia="標楷體" w:hAnsi="標楷體" w:hint="eastAsia"/>
              </w:rPr>
              <w:t>3月10日</w:t>
            </w:r>
          </w:p>
          <w:p w:rsidR="009248B6" w:rsidRPr="00563931" w:rsidRDefault="009248B6" w:rsidP="00563931">
            <w:pPr>
              <w:snapToGrid w:val="0"/>
              <w:jc w:val="center"/>
              <w:rPr>
                <w:rFonts w:ascii="標楷體" w:eastAsia="標楷體" w:hAnsi="標楷體"/>
              </w:rPr>
            </w:pPr>
          </w:p>
          <w:p w:rsidR="009248B6" w:rsidRPr="00563931" w:rsidRDefault="00396624" w:rsidP="00563931">
            <w:pPr>
              <w:snapToGrid w:val="0"/>
              <w:jc w:val="center"/>
              <w:rPr>
                <w:rFonts w:ascii="標楷體" w:eastAsia="標楷體" w:hAnsi="標楷體"/>
              </w:rPr>
            </w:pPr>
            <w:r>
              <w:rPr>
                <w:rFonts w:ascii="標楷體" w:eastAsia="標楷體" w:hAnsi="標楷體" w:hint="eastAsia"/>
              </w:rPr>
              <w:t>(</w:t>
            </w:r>
            <w:r w:rsidR="009248B6" w:rsidRPr="00563931">
              <w:rPr>
                <w:rFonts w:ascii="標楷體" w:eastAsia="標楷體" w:hAnsi="標楷體" w:hint="eastAsia"/>
              </w:rPr>
              <w:t>星期五</w:t>
            </w:r>
            <w:r>
              <w:rPr>
                <w:rFonts w:ascii="標楷體" w:eastAsia="標楷體" w:hAnsi="標楷體" w:hint="eastAsia"/>
              </w:rPr>
              <w:t>)</w:t>
            </w:r>
          </w:p>
        </w:tc>
        <w:tc>
          <w:tcPr>
            <w:tcW w:w="1276" w:type="dxa"/>
            <w:vMerge w:val="restart"/>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3月24日</w:t>
            </w:r>
          </w:p>
          <w:p w:rsidR="009248B6" w:rsidRPr="00563931" w:rsidRDefault="009248B6" w:rsidP="00563931">
            <w:pPr>
              <w:jc w:val="center"/>
              <w:rPr>
                <w:rFonts w:ascii="標楷體" w:eastAsia="標楷體" w:hAnsi="標楷體"/>
              </w:rPr>
            </w:pPr>
          </w:p>
          <w:p w:rsidR="009248B6" w:rsidRPr="00563931" w:rsidRDefault="00396624" w:rsidP="00563931">
            <w:pPr>
              <w:jc w:val="center"/>
              <w:rPr>
                <w:rFonts w:ascii="標楷體" w:eastAsia="標楷體" w:hAnsi="標楷體"/>
              </w:rPr>
            </w:pPr>
            <w:r>
              <w:rPr>
                <w:rFonts w:ascii="標楷體" w:eastAsia="標楷體" w:hAnsi="標楷體" w:hint="eastAsia"/>
              </w:rPr>
              <w:t>(</w:t>
            </w:r>
            <w:r w:rsidR="009248B6" w:rsidRPr="00563931">
              <w:rPr>
                <w:rFonts w:ascii="標楷體" w:eastAsia="標楷體" w:hAnsi="標楷體" w:hint="eastAsia"/>
              </w:rPr>
              <w:t>星期五</w:t>
            </w:r>
            <w:r>
              <w:rPr>
                <w:rFonts w:ascii="標楷體" w:eastAsia="標楷體" w:hAnsi="標楷體" w:hint="eastAsia"/>
              </w:rPr>
              <w:t>)</w:t>
            </w: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13:00</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至</w:t>
            </w:r>
          </w:p>
          <w:p w:rsidR="00841218" w:rsidRPr="00563931" w:rsidRDefault="00841218" w:rsidP="00563931">
            <w:pPr>
              <w:jc w:val="center"/>
              <w:rPr>
                <w:rFonts w:ascii="標楷體" w:eastAsia="標楷體" w:hAnsi="標楷體"/>
              </w:rPr>
            </w:pPr>
            <w:r w:rsidRPr="00563931">
              <w:rPr>
                <w:rFonts w:ascii="標楷體" w:eastAsia="標楷體" w:hAnsi="標楷體"/>
              </w:rPr>
              <w:t>14:</w:t>
            </w:r>
            <w:r w:rsidRPr="00563931">
              <w:rPr>
                <w:rFonts w:ascii="標楷體" w:eastAsia="標楷體" w:hAnsi="標楷體" w:hint="eastAsia"/>
              </w:rPr>
              <w:t>0</w:t>
            </w:r>
            <w:r w:rsidRPr="00563931">
              <w:rPr>
                <w:rFonts w:ascii="標楷體" w:eastAsia="標楷體" w:hAnsi="標楷體"/>
              </w:rPr>
              <w:t>0</w:t>
            </w:r>
          </w:p>
        </w:tc>
        <w:tc>
          <w:tcPr>
            <w:tcW w:w="3828" w:type="dxa"/>
            <w:shd w:val="clear" w:color="auto" w:fill="auto"/>
            <w:vAlign w:val="center"/>
          </w:tcPr>
          <w:p w:rsidR="00841218" w:rsidRPr="00563931" w:rsidRDefault="00841218" w:rsidP="00563931">
            <w:pPr>
              <w:numPr>
                <w:ilvl w:val="0"/>
                <w:numId w:val="4"/>
              </w:numPr>
              <w:spacing w:before="100" w:beforeAutospacing="1" w:after="100" w:afterAutospacing="1"/>
              <w:ind w:left="240" w:hangingChars="100" w:hanging="240"/>
              <w:jc w:val="both"/>
              <w:rPr>
                <w:rFonts w:ascii="標楷體" w:eastAsia="標楷體" w:hAnsi="標楷體"/>
              </w:rPr>
            </w:pPr>
            <w:r w:rsidRPr="00563931">
              <w:rPr>
                <w:rFonts w:ascii="標楷體" w:eastAsia="標楷體" w:hAnsi="標楷體" w:hint="eastAsia"/>
              </w:rPr>
              <w:t>臺北市科技領域國小資訊科技課程教學綱要與世界潮流趨勢</w:t>
            </w:r>
          </w:p>
          <w:p w:rsidR="00841218" w:rsidRPr="00563931" w:rsidRDefault="00841218" w:rsidP="00563931">
            <w:pPr>
              <w:numPr>
                <w:ilvl w:val="0"/>
                <w:numId w:val="4"/>
              </w:numPr>
              <w:spacing w:before="100" w:beforeAutospacing="1" w:after="100" w:afterAutospacing="1"/>
              <w:ind w:left="240" w:hangingChars="100" w:hanging="240"/>
              <w:jc w:val="both"/>
              <w:rPr>
                <w:rFonts w:ascii="標楷體" w:eastAsia="標楷體" w:hAnsi="標楷體"/>
              </w:rPr>
            </w:pPr>
            <w:r w:rsidRPr="00563931">
              <w:rPr>
                <w:rFonts w:ascii="標楷體" w:eastAsia="標楷體" w:hAnsi="標楷體" w:hint="eastAsia"/>
              </w:rPr>
              <w:t>106年國小資訊科技課程教學綱要教案徵集活動說明</w:t>
            </w:r>
          </w:p>
        </w:tc>
        <w:tc>
          <w:tcPr>
            <w:tcW w:w="2268"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臺北市立大學</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盧東華教授</w:t>
            </w:r>
          </w:p>
        </w:tc>
      </w:tr>
      <w:tr w:rsidR="00841218" w:rsidRPr="00563931" w:rsidTr="00C96EE0">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14:00</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至</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16:00</w:t>
            </w:r>
          </w:p>
        </w:tc>
        <w:tc>
          <w:tcPr>
            <w:tcW w:w="3828" w:type="dxa"/>
            <w:shd w:val="clear" w:color="auto" w:fill="auto"/>
            <w:vAlign w:val="center"/>
          </w:tcPr>
          <w:p w:rsidR="00C96EE0" w:rsidRDefault="00841218" w:rsidP="00C96EE0">
            <w:pPr>
              <w:numPr>
                <w:ilvl w:val="0"/>
                <w:numId w:val="4"/>
              </w:numPr>
              <w:spacing w:before="100" w:beforeAutospacing="1"/>
              <w:ind w:left="240" w:hangingChars="100" w:hanging="240"/>
              <w:jc w:val="both"/>
              <w:rPr>
                <w:rFonts w:ascii="標楷體" w:eastAsia="標楷體" w:hAnsi="標楷體"/>
              </w:rPr>
            </w:pPr>
            <w:r w:rsidRPr="00563931">
              <w:rPr>
                <w:rFonts w:ascii="標楷體" w:eastAsia="標楷體" w:hAnsi="標楷體" w:hint="eastAsia"/>
              </w:rPr>
              <w:t>程式設計課程</w:t>
            </w:r>
          </w:p>
          <w:p w:rsidR="00C96EE0" w:rsidRDefault="00841218" w:rsidP="00C96EE0">
            <w:pPr>
              <w:numPr>
                <w:ilvl w:val="1"/>
                <w:numId w:val="4"/>
              </w:numPr>
              <w:spacing w:line="400" w:lineRule="exact"/>
              <w:ind w:left="964" w:hanging="482"/>
              <w:jc w:val="both"/>
              <w:rPr>
                <w:rFonts w:ascii="標楷體" w:eastAsia="標楷體" w:hAnsi="標楷體"/>
              </w:rPr>
            </w:pPr>
            <w:r w:rsidRPr="00563931">
              <w:rPr>
                <w:rFonts w:ascii="標楷體" w:eastAsia="標楷體" w:hAnsi="標楷體" w:hint="eastAsia"/>
              </w:rPr>
              <w:t>教學內容</w:t>
            </w:r>
          </w:p>
          <w:p w:rsidR="00C96EE0" w:rsidRDefault="00841218" w:rsidP="00C96EE0">
            <w:pPr>
              <w:numPr>
                <w:ilvl w:val="1"/>
                <w:numId w:val="4"/>
              </w:numPr>
              <w:spacing w:line="400" w:lineRule="exact"/>
              <w:ind w:left="964" w:hanging="482"/>
              <w:jc w:val="both"/>
              <w:rPr>
                <w:rFonts w:ascii="標楷體" w:eastAsia="標楷體" w:hAnsi="標楷體"/>
              </w:rPr>
            </w:pPr>
            <w:r w:rsidRPr="00C96EE0">
              <w:rPr>
                <w:rFonts w:ascii="標楷體" w:eastAsia="標楷體" w:hAnsi="標楷體" w:hint="eastAsia"/>
              </w:rPr>
              <w:t>教學策略與鷹架</w:t>
            </w:r>
          </w:p>
          <w:p w:rsidR="00841218" w:rsidRPr="00C96EE0" w:rsidRDefault="00841218" w:rsidP="00C96EE0">
            <w:pPr>
              <w:numPr>
                <w:ilvl w:val="1"/>
                <w:numId w:val="4"/>
              </w:numPr>
              <w:spacing w:afterLines="50" w:after="180" w:line="400" w:lineRule="exact"/>
              <w:ind w:left="964" w:hanging="482"/>
              <w:jc w:val="both"/>
              <w:rPr>
                <w:rFonts w:ascii="標楷體" w:eastAsia="標楷體" w:hAnsi="標楷體"/>
              </w:rPr>
            </w:pPr>
            <w:r w:rsidRPr="00C96EE0">
              <w:rPr>
                <w:rFonts w:ascii="標楷體" w:eastAsia="標楷體" w:hAnsi="標楷體" w:hint="eastAsia"/>
              </w:rPr>
              <w:t>教學設計</w:t>
            </w:r>
          </w:p>
        </w:tc>
        <w:tc>
          <w:tcPr>
            <w:tcW w:w="2268" w:type="dxa"/>
            <w:shd w:val="clear" w:color="auto" w:fill="auto"/>
            <w:vAlign w:val="center"/>
          </w:tcPr>
          <w:p w:rsidR="00841218" w:rsidRPr="00563931" w:rsidRDefault="00C96EE0" w:rsidP="00563931">
            <w:pPr>
              <w:jc w:val="center"/>
              <w:rPr>
                <w:rFonts w:ascii="標楷體" w:eastAsia="標楷體" w:hAnsi="標楷體"/>
              </w:rPr>
            </w:pPr>
            <w:r>
              <w:rPr>
                <w:rFonts w:ascii="標楷體" w:eastAsia="標楷體" w:hAnsi="標楷體" w:hint="eastAsia"/>
              </w:rPr>
              <w:t>臺</w:t>
            </w:r>
            <w:r w:rsidR="00841218" w:rsidRPr="00563931">
              <w:rPr>
                <w:rFonts w:ascii="標楷體" w:eastAsia="標楷體" w:hAnsi="標楷體" w:hint="eastAsia"/>
              </w:rPr>
              <w:t>北市國語實小</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李忠憲老師</w:t>
            </w:r>
          </w:p>
        </w:tc>
      </w:tr>
      <w:tr w:rsidR="00841218" w:rsidRPr="00563931" w:rsidTr="00C96EE0">
        <w:tc>
          <w:tcPr>
            <w:tcW w:w="1276" w:type="dxa"/>
            <w:vMerge w:val="restart"/>
            <w:shd w:val="clear" w:color="auto" w:fill="auto"/>
            <w:vAlign w:val="center"/>
          </w:tcPr>
          <w:p w:rsidR="00841218" w:rsidRDefault="00841218" w:rsidP="00563931">
            <w:pPr>
              <w:snapToGrid w:val="0"/>
              <w:jc w:val="center"/>
              <w:rPr>
                <w:rFonts w:ascii="標楷體" w:eastAsia="標楷體" w:hAnsi="標楷體"/>
              </w:rPr>
            </w:pPr>
            <w:r w:rsidRPr="00563931">
              <w:rPr>
                <w:rFonts w:ascii="標楷體" w:eastAsia="標楷體" w:hAnsi="標楷體" w:hint="eastAsia"/>
              </w:rPr>
              <w:t>3月17日</w:t>
            </w:r>
          </w:p>
          <w:p w:rsidR="00C96EE0" w:rsidRDefault="00C96EE0" w:rsidP="00563931">
            <w:pPr>
              <w:snapToGrid w:val="0"/>
              <w:jc w:val="center"/>
              <w:rPr>
                <w:rFonts w:ascii="標楷體" w:eastAsia="標楷體" w:hAnsi="標楷體"/>
              </w:rPr>
            </w:pPr>
          </w:p>
          <w:p w:rsidR="00C96EE0" w:rsidRPr="00563931" w:rsidRDefault="00396624" w:rsidP="00563931">
            <w:pPr>
              <w:snapToGrid w:val="0"/>
              <w:jc w:val="center"/>
              <w:rPr>
                <w:rFonts w:ascii="標楷體" w:eastAsia="標楷體" w:hAnsi="標楷體"/>
                <w:sz w:val="26"/>
                <w:szCs w:val="26"/>
              </w:rPr>
            </w:pPr>
            <w:r>
              <w:rPr>
                <w:rFonts w:ascii="標楷體" w:eastAsia="標楷體" w:hAnsi="標楷體" w:hint="eastAsia"/>
              </w:rPr>
              <w:t>(</w:t>
            </w:r>
            <w:r w:rsidR="00C96EE0">
              <w:rPr>
                <w:rFonts w:ascii="標楷體" w:eastAsia="標楷體" w:hAnsi="標楷體" w:hint="eastAsia"/>
              </w:rPr>
              <w:t>星期五</w:t>
            </w:r>
            <w:r>
              <w:rPr>
                <w:rFonts w:ascii="標楷體" w:eastAsia="標楷體" w:hAnsi="標楷體" w:hint="eastAsia"/>
              </w:rPr>
              <w:t>)</w:t>
            </w:r>
          </w:p>
        </w:tc>
        <w:tc>
          <w:tcPr>
            <w:tcW w:w="1276" w:type="dxa"/>
            <w:vMerge w:val="restart"/>
            <w:shd w:val="clear" w:color="auto" w:fill="auto"/>
            <w:vAlign w:val="center"/>
          </w:tcPr>
          <w:p w:rsidR="00841218" w:rsidRDefault="009248B6" w:rsidP="00563931">
            <w:pPr>
              <w:snapToGrid w:val="0"/>
              <w:jc w:val="center"/>
              <w:rPr>
                <w:rFonts w:ascii="標楷體" w:eastAsia="標楷體" w:hAnsi="標楷體"/>
              </w:rPr>
            </w:pPr>
            <w:r w:rsidRPr="00563931">
              <w:rPr>
                <w:rFonts w:ascii="標楷體" w:eastAsia="標楷體" w:hAnsi="標楷體" w:hint="eastAsia"/>
              </w:rPr>
              <w:t>3月31日</w:t>
            </w:r>
          </w:p>
          <w:p w:rsidR="00C96EE0" w:rsidRDefault="00C96EE0" w:rsidP="00563931">
            <w:pPr>
              <w:snapToGrid w:val="0"/>
              <w:jc w:val="center"/>
              <w:rPr>
                <w:rFonts w:ascii="標楷體" w:eastAsia="標楷體" w:hAnsi="標楷體"/>
              </w:rPr>
            </w:pPr>
          </w:p>
          <w:p w:rsidR="00C96EE0" w:rsidRPr="00563931" w:rsidRDefault="00396624" w:rsidP="00563931">
            <w:pPr>
              <w:snapToGrid w:val="0"/>
              <w:jc w:val="center"/>
              <w:rPr>
                <w:rFonts w:ascii="標楷體" w:eastAsia="標楷體" w:hAnsi="標楷體"/>
                <w:sz w:val="26"/>
                <w:szCs w:val="26"/>
              </w:rPr>
            </w:pPr>
            <w:r>
              <w:rPr>
                <w:rFonts w:ascii="標楷體" w:eastAsia="標楷體" w:hAnsi="標楷體" w:hint="eastAsia"/>
              </w:rPr>
              <w:t>(</w:t>
            </w:r>
            <w:r w:rsidR="00C96EE0">
              <w:rPr>
                <w:rFonts w:ascii="標楷體" w:eastAsia="標楷體" w:hAnsi="標楷體" w:hint="eastAsia"/>
              </w:rPr>
              <w:t>星期五</w:t>
            </w:r>
            <w:r>
              <w:rPr>
                <w:rFonts w:ascii="標楷體" w:eastAsia="標楷體" w:hAnsi="標楷體" w:hint="eastAsia"/>
              </w:rPr>
              <w:t>)</w:t>
            </w: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13:00</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至</w:t>
            </w:r>
          </w:p>
          <w:p w:rsidR="00841218" w:rsidRPr="00563931" w:rsidRDefault="00841218" w:rsidP="00563931">
            <w:pPr>
              <w:jc w:val="center"/>
              <w:rPr>
                <w:rFonts w:ascii="標楷體" w:eastAsia="標楷體" w:hAnsi="標楷體"/>
              </w:rPr>
            </w:pPr>
            <w:r w:rsidRPr="00563931">
              <w:rPr>
                <w:rFonts w:ascii="標楷體" w:eastAsia="標楷體" w:hAnsi="標楷體"/>
              </w:rPr>
              <w:t>14:</w:t>
            </w:r>
            <w:r w:rsidRPr="00563931">
              <w:rPr>
                <w:rFonts w:ascii="標楷體" w:eastAsia="標楷體" w:hAnsi="標楷體" w:hint="eastAsia"/>
              </w:rPr>
              <w:t>0</w:t>
            </w:r>
            <w:r w:rsidRPr="00563931">
              <w:rPr>
                <w:rFonts w:ascii="標楷體" w:eastAsia="標楷體" w:hAnsi="標楷體"/>
              </w:rPr>
              <w:t>0</w:t>
            </w:r>
          </w:p>
        </w:tc>
        <w:tc>
          <w:tcPr>
            <w:tcW w:w="3828" w:type="dxa"/>
            <w:shd w:val="clear" w:color="auto" w:fill="auto"/>
            <w:vAlign w:val="center"/>
          </w:tcPr>
          <w:p w:rsidR="00841218" w:rsidRPr="00563931" w:rsidRDefault="00841218" w:rsidP="00563931">
            <w:pPr>
              <w:numPr>
                <w:ilvl w:val="0"/>
                <w:numId w:val="5"/>
              </w:numPr>
              <w:spacing w:before="100" w:beforeAutospacing="1" w:after="100" w:afterAutospacing="1"/>
              <w:ind w:left="240" w:hangingChars="100" w:hanging="240"/>
              <w:jc w:val="both"/>
              <w:rPr>
                <w:rFonts w:ascii="標楷體" w:eastAsia="標楷體" w:hAnsi="標楷體"/>
              </w:rPr>
            </w:pPr>
            <w:r w:rsidRPr="00563931">
              <w:rPr>
                <w:rFonts w:ascii="標楷體" w:eastAsia="標楷體" w:hAnsi="標楷體" w:hint="eastAsia"/>
              </w:rPr>
              <w:t>低年級教案範例</w:t>
            </w:r>
          </w:p>
          <w:p w:rsidR="00841218" w:rsidRPr="00563931" w:rsidRDefault="00841218" w:rsidP="00563931">
            <w:pPr>
              <w:numPr>
                <w:ilvl w:val="0"/>
                <w:numId w:val="5"/>
              </w:numPr>
              <w:spacing w:before="100" w:beforeAutospacing="1" w:after="100" w:afterAutospacing="1"/>
              <w:ind w:left="240" w:hangingChars="100" w:hanging="240"/>
              <w:jc w:val="both"/>
              <w:rPr>
                <w:rFonts w:ascii="標楷體" w:eastAsia="標楷體" w:hAnsi="標楷體"/>
              </w:rPr>
            </w:pPr>
            <w:r w:rsidRPr="00563931">
              <w:rPr>
                <w:rFonts w:ascii="標楷體" w:eastAsia="標楷體" w:hAnsi="標楷體" w:hint="eastAsia"/>
              </w:rPr>
              <w:t>中高年級教學示範</w:t>
            </w:r>
          </w:p>
        </w:tc>
        <w:tc>
          <w:tcPr>
            <w:tcW w:w="2268" w:type="dxa"/>
            <w:shd w:val="clear" w:color="auto" w:fill="auto"/>
            <w:vAlign w:val="center"/>
          </w:tcPr>
          <w:p w:rsidR="00841218" w:rsidRPr="00563931" w:rsidRDefault="00C96EE0" w:rsidP="00563931">
            <w:pPr>
              <w:jc w:val="center"/>
              <w:rPr>
                <w:rFonts w:ascii="標楷體" w:eastAsia="標楷體" w:hAnsi="標楷體"/>
              </w:rPr>
            </w:pPr>
            <w:r>
              <w:rPr>
                <w:rFonts w:ascii="標楷體" w:eastAsia="標楷體" w:hAnsi="標楷體" w:hint="eastAsia"/>
              </w:rPr>
              <w:t>臺</w:t>
            </w:r>
            <w:r w:rsidR="00841218" w:rsidRPr="00563931">
              <w:rPr>
                <w:rFonts w:ascii="標楷體" w:eastAsia="標楷體" w:hAnsi="標楷體" w:hint="eastAsia"/>
              </w:rPr>
              <w:t>北市國語實小</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李忠憲老師</w:t>
            </w:r>
          </w:p>
        </w:tc>
      </w:tr>
      <w:tr w:rsidR="00841218" w:rsidRPr="00563931" w:rsidTr="00C96EE0">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14:00</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至</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15:00</w:t>
            </w:r>
          </w:p>
        </w:tc>
        <w:tc>
          <w:tcPr>
            <w:tcW w:w="3828" w:type="dxa"/>
            <w:shd w:val="clear" w:color="auto" w:fill="auto"/>
            <w:vAlign w:val="center"/>
          </w:tcPr>
          <w:p w:rsidR="00C96EE0" w:rsidRDefault="00841218" w:rsidP="00C96EE0">
            <w:pPr>
              <w:numPr>
                <w:ilvl w:val="0"/>
                <w:numId w:val="5"/>
              </w:numPr>
              <w:spacing w:before="100" w:beforeAutospacing="1"/>
              <w:ind w:left="240" w:hangingChars="100" w:hanging="240"/>
              <w:jc w:val="both"/>
              <w:rPr>
                <w:rFonts w:ascii="標楷體" w:eastAsia="標楷體" w:hAnsi="標楷體"/>
              </w:rPr>
            </w:pPr>
            <w:r w:rsidRPr="00563931">
              <w:rPr>
                <w:rFonts w:ascii="標楷體" w:eastAsia="標楷體" w:hAnsi="標楷體" w:hint="eastAsia"/>
              </w:rPr>
              <w:t>資訊科學與科技應用課程</w:t>
            </w:r>
          </w:p>
          <w:p w:rsidR="00C96EE0" w:rsidRDefault="00841218" w:rsidP="00C96EE0">
            <w:pPr>
              <w:numPr>
                <w:ilvl w:val="1"/>
                <w:numId w:val="5"/>
              </w:numPr>
              <w:spacing w:line="400" w:lineRule="exact"/>
              <w:ind w:left="964" w:hanging="482"/>
              <w:jc w:val="both"/>
              <w:rPr>
                <w:rFonts w:ascii="標楷體" w:eastAsia="標楷體" w:hAnsi="標楷體"/>
              </w:rPr>
            </w:pPr>
            <w:r w:rsidRPr="00563931">
              <w:rPr>
                <w:rFonts w:ascii="標楷體" w:eastAsia="標楷體" w:hAnsi="標楷體" w:hint="eastAsia"/>
              </w:rPr>
              <w:t>教學內容</w:t>
            </w:r>
          </w:p>
          <w:p w:rsidR="00C96EE0" w:rsidRDefault="00841218" w:rsidP="00C96EE0">
            <w:pPr>
              <w:numPr>
                <w:ilvl w:val="1"/>
                <w:numId w:val="5"/>
              </w:numPr>
              <w:spacing w:line="400" w:lineRule="exact"/>
              <w:ind w:left="964" w:hanging="482"/>
              <w:jc w:val="both"/>
              <w:rPr>
                <w:rFonts w:ascii="標楷體" w:eastAsia="標楷體" w:hAnsi="標楷體"/>
              </w:rPr>
            </w:pPr>
            <w:r w:rsidRPr="00C96EE0">
              <w:rPr>
                <w:rFonts w:ascii="標楷體" w:eastAsia="標楷體" w:hAnsi="標楷體" w:hint="eastAsia"/>
              </w:rPr>
              <w:t>教學策略與鷹架</w:t>
            </w:r>
          </w:p>
          <w:p w:rsidR="00841218" w:rsidRPr="00C96EE0" w:rsidRDefault="00841218" w:rsidP="00C96EE0">
            <w:pPr>
              <w:numPr>
                <w:ilvl w:val="1"/>
                <w:numId w:val="5"/>
              </w:numPr>
              <w:spacing w:afterLines="50" w:after="180" w:line="400" w:lineRule="exact"/>
              <w:ind w:left="964" w:hanging="482"/>
              <w:jc w:val="both"/>
              <w:rPr>
                <w:rFonts w:ascii="標楷體" w:eastAsia="標楷體" w:hAnsi="標楷體"/>
              </w:rPr>
            </w:pPr>
            <w:r w:rsidRPr="00C96EE0">
              <w:rPr>
                <w:rFonts w:ascii="標楷體" w:eastAsia="標楷體" w:hAnsi="標楷體" w:hint="eastAsia"/>
              </w:rPr>
              <w:t>教學設計</w:t>
            </w:r>
          </w:p>
        </w:tc>
        <w:tc>
          <w:tcPr>
            <w:tcW w:w="2268" w:type="dxa"/>
            <w:shd w:val="clear" w:color="auto" w:fill="auto"/>
            <w:vAlign w:val="center"/>
          </w:tcPr>
          <w:p w:rsidR="00841218" w:rsidRPr="00563931" w:rsidRDefault="00C96EE0" w:rsidP="00563931">
            <w:pPr>
              <w:jc w:val="center"/>
              <w:rPr>
                <w:rFonts w:ascii="標楷體" w:eastAsia="標楷體" w:hAnsi="標楷體"/>
              </w:rPr>
            </w:pPr>
            <w:r>
              <w:rPr>
                <w:rFonts w:ascii="標楷體" w:eastAsia="標楷體" w:hAnsi="標楷體" w:hint="eastAsia"/>
              </w:rPr>
              <w:t>臺北</w:t>
            </w:r>
            <w:r w:rsidR="00841218" w:rsidRPr="00563931">
              <w:rPr>
                <w:rFonts w:ascii="標楷體" w:eastAsia="標楷體" w:hAnsi="標楷體" w:hint="eastAsia"/>
              </w:rPr>
              <w:t>市</w:t>
            </w:r>
            <w:r w:rsidR="00530F5B">
              <w:rPr>
                <w:rFonts w:ascii="標楷體" w:eastAsia="標楷體" w:hAnsi="標楷體" w:hint="eastAsia"/>
              </w:rPr>
              <w:t>西湖國小</w:t>
            </w:r>
          </w:p>
          <w:p w:rsidR="00841218" w:rsidRPr="00563931" w:rsidRDefault="00530F5B" w:rsidP="00563931">
            <w:pPr>
              <w:jc w:val="center"/>
              <w:rPr>
                <w:rFonts w:ascii="標楷體" w:eastAsia="標楷體" w:hAnsi="標楷體"/>
              </w:rPr>
            </w:pPr>
            <w:r>
              <w:rPr>
                <w:rFonts w:ascii="標楷體" w:eastAsia="標楷體" w:hAnsi="標楷體" w:hint="eastAsia"/>
              </w:rPr>
              <w:t>汪明芳校長</w:t>
            </w:r>
          </w:p>
        </w:tc>
      </w:tr>
      <w:tr w:rsidR="00841218" w:rsidRPr="00563931" w:rsidTr="00C96EE0">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1276" w:type="dxa"/>
            <w:vMerge/>
            <w:shd w:val="clear" w:color="auto" w:fill="auto"/>
          </w:tcPr>
          <w:p w:rsidR="00841218" w:rsidRPr="00563931" w:rsidRDefault="00841218" w:rsidP="00797BBF">
            <w:pPr>
              <w:rPr>
                <w:rFonts w:ascii="標楷體" w:eastAsia="標楷體" w:hAnsi="標楷體"/>
                <w:sz w:val="26"/>
                <w:szCs w:val="26"/>
              </w:rPr>
            </w:pPr>
          </w:p>
        </w:tc>
        <w:tc>
          <w:tcPr>
            <w:tcW w:w="850" w:type="dxa"/>
            <w:shd w:val="clear" w:color="auto" w:fill="auto"/>
            <w:vAlign w:val="center"/>
          </w:tcPr>
          <w:p w:rsidR="00841218" w:rsidRPr="00563931" w:rsidRDefault="00841218" w:rsidP="00563931">
            <w:pPr>
              <w:jc w:val="center"/>
              <w:rPr>
                <w:rFonts w:ascii="標楷體" w:eastAsia="標楷體" w:hAnsi="標楷體"/>
              </w:rPr>
            </w:pPr>
            <w:r w:rsidRPr="00563931">
              <w:rPr>
                <w:rFonts w:ascii="標楷體" w:eastAsia="標楷體" w:hAnsi="標楷體" w:hint="eastAsia"/>
              </w:rPr>
              <w:t>15:00</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至16:00</w:t>
            </w:r>
          </w:p>
        </w:tc>
        <w:tc>
          <w:tcPr>
            <w:tcW w:w="3828" w:type="dxa"/>
            <w:shd w:val="clear" w:color="auto" w:fill="auto"/>
            <w:vAlign w:val="center"/>
          </w:tcPr>
          <w:p w:rsidR="00C96EE0" w:rsidRDefault="00841218" w:rsidP="00C96EE0">
            <w:pPr>
              <w:numPr>
                <w:ilvl w:val="0"/>
                <w:numId w:val="5"/>
              </w:numPr>
              <w:spacing w:before="100" w:beforeAutospacing="1"/>
              <w:ind w:left="240" w:hangingChars="100" w:hanging="240"/>
              <w:jc w:val="both"/>
              <w:rPr>
                <w:rFonts w:ascii="標楷體" w:eastAsia="標楷體" w:hAnsi="標楷體"/>
              </w:rPr>
            </w:pPr>
            <w:r w:rsidRPr="00563931">
              <w:rPr>
                <w:rFonts w:ascii="標楷體" w:eastAsia="標楷體" w:hAnsi="標楷體" w:hint="eastAsia"/>
              </w:rPr>
              <w:t>資訊科技與人類社會課程</w:t>
            </w:r>
          </w:p>
          <w:p w:rsidR="00C96EE0" w:rsidRDefault="00841218" w:rsidP="00C96EE0">
            <w:pPr>
              <w:numPr>
                <w:ilvl w:val="1"/>
                <w:numId w:val="5"/>
              </w:numPr>
              <w:spacing w:line="400" w:lineRule="exact"/>
              <w:ind w:left="964" w:hanging="482"/>
              <w:jc w:val="both"/>
              <w:rPr>
                <w:rFonts w:ascii="標楷體" w:eastAsia="標楷體" w:hAnsi="標楷體"/>
              </w:rPr>
            </w:pPr>
            <w:r w:rsidRPr="00563931">
              <w:rPr>
                <w:rFonts w:ascii="標楷體" w:eastAsia="標楷體" w:hAnsi="標楷體" w:hint="eastAsia"/>
              </w:rPr>
              <w:t>教學內容</w:t>
            </w:r>
          </w:p>
          <w:p w:rsidR="00C96EE0" w:rsidRDefault="00841218" w:rsidP="00C96EE0">
            <w:pPr>
              <w:numPr>
                <w:ilvl w:val="1"/>
                <w:numId w:val="5"/>
              </w:numPr>
              <w:spacing w:line="400" w:lineRule="exact"/>
              <w:ind w:left="964" w:hanging="482"/>
              <w:jc w:val="both"/>
              <w:rPr>
                <w:rFonts w:ascii="標楷體" w:eastAsia="標楷體" w:hAnsi="標楷體"/>
              </w:rPr>
            </w:pPr>
            <w:r w:rsidRPr="00C96EE0">
              <w:rPr>
                <w:rFonts w:ascii="標楷體" w:eastAsia="標楷體" w:hAnsi="標楷體" w:hint="eastAsia"/>
              </w:rPr>
              <w:t>教學策略與鷹架</w:t>
            </w:r>
          </w:p>
          <w:p w:rsidR="00841218" w:rsidRPr="00C96EE0" w:rsidRDefault="00841218" w:rsidP="00C96EE0">
            <w:pPr>
              <w:numPr>
                <w:ilvl w:val="1"/>
                <w:numId w:val="5"/>
              </w:numPr>
              <w:spacing w:afterLines="50" w:after="180" w:line="400" w:lineRule="exact"/>
              <w:ind w:left="964" w:hanging="482"/>
              <w:jc w:val="both"/>
              <w:rPr>
                <w:rFonts w:ascii="標楷體" w:eastAsia="標楷體" w:hAnsi="標楷體"/>
              </w:rPr>
            </w:pPr>
            <w:r w:rsidRPr="00C96EE0">
              <w:rPr>
                <w:rFonts w:ascii="標楷體" w:eastAsia="標楷體" w:hAnsi="標楷體" w:hint="eastAsia"/>
              </w:rPr>
              <w:t>教學設計</w:t>
            </w:r>
          </w:p>
        </w:tc>
        <w:tc>
          <w:tcPr>
            <w:tcW w:w="2268" w:type="dxa"/>
            <w:shd w:val="clear" w:color="auto" w:fill="auto"/>
            <w:vAlign w:val="center"/>
          </w:tcPr>
          <w:p w:rsidR="00841218" w:rsidRPr="00563931" w:rsidRDefault="00C96EE0" w:rsidP="00563931">
            <w:pPr>
              <w:jc w:val="center"/>
              <w:rPr>
                <w:rFonts w:ascii="標楷體" w:eastAsia="標楷體" w:hAnsi="標楷體"/>
              </w:rPr>
            </w:pPr>
            <w:r>
              <w:rPr>
                <w:rFonts w:ascii="標楷體" w:eastAsia="標楷體" w:hAnsi="標楷體" w:hint="eastAsia"/>
              </w:rPr>
              <w:t>臺</w:t>
            </w:r>
            <w:r w:rsidR="00841218" w:rsidRPr="00563931">
              <w:rPr>
                <w:rFonts w:ascii="標楷體" w:eastAsia="標楷體" w:hAnsi="標楷體" w:hint="eastAsia"/>
              </w:rPr>
              <w:t>北市長安國小</w:t>
            </w:r>
          </w:p>
          <w:p w:rsidR="00841218" w:rsidRPr="00563931" w:rsidRDefault="00841218" w:rsidP="00563931">
            <w:pPr>
              <w:jc w:val="center"/>
              <w:rPr>
                <w:rFonts w:ascii="標楷體" w:eastAsia="標楷體" w:hAnsi="標楷體"/>
              </w:rPr>
            </w:pPr>
            <w:r w:rsidRPr="00563931">
              <w:rPr>
                <w:rFonts w:ascii="標楷體" w:eastAsia="標楷體" w:hAnsi="標楷體" w:hint="eastAsia"/>
              </w:rPr>
              <w:t>江淑娟老師</w:t>
            </w:r>
          </w:p>
        </w:tc>
      </w:tr>
    </w:tbl>
    <w:p w:rsidR="00183DF0" w:rsidRPr="005B03F7" w:rsidRDefault="00183DF0" w:rsidP="003F4BF8">
      <w:pPr>
        <w:rPr>
          <w:rFonts w:ascii="標楷體" w:eastAsia="標楷體" w:hAnsi="標楷體"/>
          <w:sz w:val="26"/>
          <w:szCs w:val="26"/>
        </w:rPr>
      </w:pPr>
    </w:p>
    <w:p w:rsidR="0080791C" w:rsidRPr="005B03F7" w:rsidRDefault="0080791C" w:rsidP="0005579C">
      <w:pPr>
        <w:numPr>
          <w:ilvl w:val="0"/>
          <w:numId w:val="1"/>
        </w:numPr>
        <w:spacing w:before="100" w:beforeAutospacing="1" w:after="100" w:afterAutospacing="1"/>
        <w:rPr>
          <w:rFonts w:ascii="標楷體" w:eastAsia="標楷體" w:hAnsi="標楷體"/>
          <w:b/>
          <w:sz w:val="26"/>
          <w:szCs w:val="26"/>
        </w:rPr>
      </w:pPr>
      <w:r w:rsidRPr="005B03F7">
        <w:rPr>
          <w:rFonts w:ascii="標楷體" w:eastAsia="標楷體" w:hAnsi="標楷體" w:hint="eastAsia"/>
          <w:b/>
          <w:sz w:val="26"/>
          <w:szCs w:val="26"/>
        </w:rPr>
        <w:t>報名方式</w:t>
      </w:r>
    </w:p>
    <w:p w:rsidR="0080791C" w:rsidRPr="005B03F7" w:rsidRDefault="0080791C" w:rsidP="0005579C">
      <w:pPr>
        <w:numPr>
          <w:ilvl w:val="0"/>
          <w:numId w:val="8"/>
        </w:numPr>
        <w:spacing w:before="100" w:beforeAutospacing="1" w:after="100" w:afterAutospacing="1"/>
        <w:ind w:left="1049" w:hanging="567"/>
        <w:rPr>
          <w:rFonts w:ascii="標楷體" w:eastAsia="標楷體" w:hAnsi="標楷體"/>
          <w:sz w:val="26"/>
          <w:szCs w:val="26"/>
        </w:rPr>
      </w:pPr>
      <w:r w:rsidRPr="005B03F7">
        <w:rPr>
          <w:rFonts w:ascii="標楷體" w:eastAsia="標楷體" w:hAnsi="標楷體" w:hint="eastAsia"/>
          <w:sz w:val="26"/>
          <w:szCs w:val="26"/>
        </w:rPr>
        <w:t>請於報名截止日前逕行登入臺北市教師</w:t>
      </w:r>
      <w:r w:rsidR="00232BCC" w:rsidRPr="005B03F7">
        <w:rPr>
          <w:rFonts w:ascii="標楷體" w:eastAsia="標楷體" w:hAnsi="標楷體" w:hint="eastAsia"/>
          <w:sz w:val="26"/>
          <w:szCs w:val="26"/>
        </w:rPr>
        <w:t>在職</w:t>
      </w:r>
      <w:r w:rsidRPr="005B03F7">
        <w:rPr>
          <w:rFonts w:ascii="標楷體" w:eastAsia="標楷體" w:hAnsi="標楷體" w:hint="eastAsia"/>
          <w:sz w:val="26"/>
          <w:szCs w:val="26"/>
        </w:rPr>
        <w:t>研習網站</w:t>
      </w:r>
      <w:r w:rsidR="009E5162" w:rsidRPr="005B03F7">
        <w:rPr>
          <w:rFonts w:ascii="標楷體" w:eastAsia="標楷體" w:hAnsi="標楷體" w:hint="eastAsia"/>
          <w:sz w:val="26"/>
          <w:szCs w:val="26"/>
        </w:rPr>
        <w:t>(</w:t>
      </w:r>
      <w:r w:rsidRPr="005B03F7">
        <w:rPr>
          <w:rFonts w:ascii="標楷體" w:eastAsia="標楷體" w:hAnsi="標楷體" w:hint="eastAsia"/>
          <w:sz w:val="26"/>
          <w:szCs w:val="26"/>
        </w:rPr>
        <w:t>http://insc.tp.edu.tw</w:t>
      </w:r>
      <w:r w:rsidR="009E5162" w:rsidRPr="005B03F7">
        <w:rPr>
          <w:rFonts w:ascii="標楷體" w:eastAsia="標楷體" w:hAnsi="標楷體" w:hint="eastAsia"/>
          <w:sz w:val="26"/>
          <w:szCs w:val="26"/>
        </w:rPr>
        <w:t>)</w:t>
      </w:r>
      <w:r w:rsidRPr="005B03F7">
        <w:rPr>
          <w:rFonts w:ascii="標楷體" w:eastAsia="標楷體" w:hAnsi="標楷體" w:hint="eastAsia"/>
          <w:sz w:val="26"/>
          <w:szCs w:val="26"/>
        </w:rPr>
        <w:t>報名，並由</w:t>
      </w:r>
      <w:r w:rsidR="00F10E79" w:rsidRPr="005B03F7">
        <w:rPr>
          <w:rFonts w:ascii="標楷體" w:eastAsia="標楷體" w:hAnsi="標楷體" w:hint="eastAsia"/>
          <w:sz w:val="26"/>
          <w:szCs w:val="26"/>
        </w:rPr>
        <w:t>貴機關(</w:t>
      </w:r>
      <w:r w:rsidRPr="005B03F7">
        <w:rPr>
          <w:rFonts w:ascii="標楷體" w:eastAsia="標楷體" w:hAnsi="標楷體" w:hint="eastAsia"/>
          <w:sz w:val="26"/>
          <w:szCs w:val="26"/>
        </w:rPr>
        <w:t>學校</w:t>
      </w:r>
      <w:r w:rsidR="00F10E79" w:rsidRPr="005B03F7">
        <w:rPr>
          <w:rFonts w:ascii="標楷體" w:eastAsia="標楷體" w:hAnsi="標楷體" w:hint="eastAsia"/>
          <w:sz w:val="26"/>
          <w:szCs w:val="26"/>
        </w:rPr>
        <w:t>)</w:t>
      </w:r>
      <w:r w:rsidRPr="005B03F7">
        <w:rPr>
          <w:rFonts w:ascii="標楷體" w:eastAsia="標楷體" w:hAnsi="標楷體" w:hint="eastAsia"/>
          <w:sz w:val="26"/>
          <w:szCs w:val="26"/>
        </w:rPr>
        <w:t>研習承辦人進入系統辦理薦派報名。</w:t>
      </w:r>
    </w:p>
    <w:p w:rsidR="0080791C" w:rsidRDefault="0080791C" w:rsidP="0005579C">
      <w:pPr>
        <w:numPr>
          <w:ilvl w:val="0"/>
          <w:numId w:val="8"/>
        </w:numPr>
        <w:spacing w:before="100" w:beforeAutospacing="1" w:after="100" w:afterAutospacing="1"/>
        <w:ind w:left="1049" w:hanging="567"/>
        <w:rPr>
          <w:rFonts w:ascii="標楷體" w:eastAsia="標楷體" w:hAnsi="標楷體"/>
          <w:sz w:val="26"/>
          <w:szCs w:val="26"/>
        </w:rPr>
      </w:pPr>
      <w:r w:rsidRPr="005B03F7">
        <w:rPr>
          <w:rFonts w:ascii="標楷體" w:eastAsia="標楷體" w:hAnsi="標楷體" w:hint="eastAsia"/>
          <w:sz w:val="26"/>
          <w:szCs w:val="26"/>
        </w:rPr>
        <w:t>本研習於報名截止後公布</w:t>
      </w:r>
      <w:r w:rsidR="005A2C9A" w:rsidRPr="005B03F7">
        <w:rPr>
          <w:rFonts w:ascii="標楷體" w:eastAsia="標楷體" w:hAnsi="標楷體" w:hint="eastAsia"/>
          <w:sz w:val="26"/>
          <w:szCs w:val="26"/>
        </w:rPr>
        <w:t>研習</w:t>
      </w:r>
      <w:r w:rsidRPr="005B03F7">
        <w:rPr>
          <w:rFonts w:ascii="標楷體" w:eastAsia="標楷體" w:hAnsi="標楷體" w:hint="eastAsia"/>
          <w:sz w:val="26"/>
          <w:szCs w:val="26"/>
        </w:rPr>
        <w:t>名單</w:t>
      </w:r>
      <w:r w:rsidR="00F10E79" w:rsidRPr="005B03F7">
        <w:rPr>
          <w:rFonts w:ascii="標楷體" w:eastAsia="標楷體" w:hAnsi="標楷體" w:hint="eastAsia"/>
          <w:sz w:val="26"/>
          <w:szCs w:val="26"/>
        </w:rPr>
        <w:t>(</w:t>
      </w:r>
      <w:r w:rsidRPr="005B03F7">
        <w:rPr>
          <w:rFonts w:ascii="標楷體" w:eastAsia="標楷體" w:hAnsi="標楷體" w:hint="eastAsia"/>
          <w:sz w:val="26"/>
          <w:szCs w:val="26"/>
        </w:rPr>
        <w:t>以各研習員於</w:t>
      </w:r>
      <w:r w:rsidR="00494433" w:rsidRPr="005B03F7">
        <w:rPr>
          <w:rFonts w:ascii="標楷體" w:eastAsia="標楷體" w:hAnsi="標楷體" w:hint="eastAsia"/>
          <w:sz w:val="26"/>
          <w:szCs w:val="26"/>
        </w:rPr>
        <w:t>教師在職研習網</w:t>
      </w:r>
      <w:r w:rsidRPr="005B03F7">
        <w:rPr>
          <w:rFonts w:ascii="標楷體" w:eastAsia="標楷體" w:hAnsi="標楷體" w:hint="eastAsia"/>
          <w:sz w:val="26"/>
          <w:szCs w:val="26"/>
        </w:rPr>
        <w:t>中登錄之電子郵件信箱通知</w:t>
      </w:r>
      <w:r w:rsidR="00F10E79" w:rsidRPr="005B03F7">
        <w:rPr>
          <w:rFonts w:ascii="標楷體" w:eastAsia="標楷體" w:hAnsi="標楷體" w:hint="eastAsia"/>
          <w:sz w:val="26"/>
          <w:szCs w:val="26"/>
        </w:rPr>
        <w:t>)</w:t>
      </w:r>
      <w:r w:rsidRPr="005B03F7">
        <w:rPr>
          <w:rFonts w:ascii="標楷體" w:eastAsia="標楷體" w:hAnsi="標楷體" w:hint="eastAsia"/>
          <w:sz w:val="26"/>
          <w:szCs w:val="26"/>
        </w:rPr>
        <w:t>，請</w:t>
      </w:r>
      <w:r w:rsidR="00BC6B43">
        <w:rPr>
          <w:rFonts w:ascii="標楷體" w:eastAsia="標楷體" w:hAnsi="標楷體" w:hint="eastAsia"/>
          <w:sz w:val="26"/>
          <w:szCs w:val="26"/>
        </w:rPr>
        <w:t>攜帶服務證件</w:t>
      </w:r>
      <w:r w:rsidR="00A44BD3" w:rsidRPr="005B03F7">
        <w:rPr>
          <w:rFonts w:ascii="標楷體" w:eastAsia="標楷體" w:hAnsi="標楷體" w:hint="eastAsia"/>
          <w:sz w:val="26"/>
          <w:szCs w:val="26"/>
        </w:rPr>
        <w:t>並</w:t>
      </w:r>
      <w:r w:rsidRPr="005B03F7">
        <w:rPr>
          <w:rFonts w:ascii="標楷體" w:eastAsia="標楷體" w:hAnsi="標楷體" w:hint="eastAsia"/>
          <w:sz w:val="26"/>
          <w:szCs w:val="26"/>
        </w:rPr>
        <w:t>準時參加研習。</w:t>
      </w:r>
    </w:p>
    <w:p w:rsidR="00D85477" w:rsidRPr="005B03F7" w:rsidRDefault="00D85477" w:rsidP="0005579C">
      <w:pPr>
        <w:spacing w:before="100" w:beforeAutospacing="1" w:after="100" w:afterAutospacing="1"/>
        <w:ind w:left="1049"/>
        <w:rPr>
          <w:rFonts w:ascii="標楷體" w:eastAsia="標楷體" w:hAnsi="標楷體"/>
          <w:sz w:val="26"/>
          <w:szCs w:val="26"/>
        </w:rPr>
      </w:pPr>
    </w:p>
    <w:p w:rsidR="00837A73" w:rsidRPr="00837A73" w:rsidRDefault="0080791C" w:rsidP="0005579C">
      <w:pPr>
        <w:numPr>
          <w:ilvl w:val="0"/>
          <w:numId w:val="1"/>
        </w:numPr>
        <w:spacing w:before="100" w:beforeAutospacing="1" w:after="100" w:afterAutospacing="1"/>
        <w:rPr>
          <w:rFonts w:ascii="標楷體" w:eastAsia="標楷體" w:hAnsi="標楷體"/>
        </w:rPr>
      </w:pPr>
      <w:r w:rsidRPr="00837A73">
        <w:rPr>
          <w:rFonts w:ascii="標楷體" w:eastAsia="標楷體" w:hAnsi="標楷體" w:hint="eastAsia"/>
          <w:b/>
          <w:sz w:val="26"/>
          <w:szCs w:val="26"/>
        </w:rPr>
        <w:lastRenderedPageBreak/>
        <w:t>聯絡方式</w:t>
      </w:r>
    </w:p>
    <w:p w:rsidR="0000286B" w:rsidRPr="00C96EE0" w:rsidRDefault="005B03F7" w:rsidP="0005579C">
      <w:pPr>
        <w:numPr>
          <w:ilvl w:val="0"/>
          <w:numId w:val="10"/>
        </w:numPr>
        <w:spacing w:before="100" w:beforeAutospacing="1" w:after="100" w:afterAutospacing="1"/>
        <w:rPr>
          <w:rFonts w:ascii="標楷體" w:eastAsia="標楷體" w:hAnsi="標楷體"/>
          <w:sz w:val="26"/>
          <w:szCs w:val="26"/>
        </w:rPr>
      </w:pPr>
      <w:r w:rsidRPr="00C96EE0">
        <w:rPr>
          <w:rFonts w:ascii="標楷體" w:eastAsia="標楷體" w:hAnsi="標楷體" w:hint="eastAsia"/>
          <w:sz w:val="26"/>
          <w:szCs w:val="26"/>
        </w:rPr>
        <w:t>西湖國小黃蜀雅老</w:t>
      </w:r>
      <w:r w:rsidR="0000286B" w:rsidRPr="00C96EE0">
        <w:rPr>
          <w:rFonts w:ascii="標楷體" w:eastAsia="標楷體" w:hAnsi="標楷體" w:hint="eastAsia"/>
          <w:sz w:val="26"/>
          <w:szCs w:val="26"/>
        </w:rPr>
        <w:t>師</w:t>
      </w:r>
    </w:p>
    <w:p w:rsidR="00837A73" w:rsidRPr="00C96EE0" w:rsidRDefault="005B03F7" w:rsidP="0005579C">
      <w:pPr>
        <w:numPr>
          <w:ilvl w:val="0"/>
          <w:numId w:val="10"/>
        </w:numPr>
        <w:spacing w:before="100" w:beforeAutospacing="1" w:after="100" w:afterAutospacing="1"/>
        <w:rPr>
          <w:rFonts w:ascii="標楷體" w:eastAsia="標楷體" w:hAnsi="標楷體"/>
          <w:sz w:val="26"/>
          <w:szCs w:val="26"/>
        </w:rPr>
      </w:pPr>
      <w:r w:rsidRPr="00C96EE0">
        <w:rPr>
          <w:rFonts w:ascii="標楷體" w:eastAsia="標楷體" w:hAnsi="標楷體" w:hint="eastAsia"/>
          <w:sz w:val="26"/>
          <w:szCs w:val="26"/>
        </w:rPr>
        <w:t>聯絡電話：02-27971267轉176</w:t>
      </w:r>
    </w:p>
    <w:p w:rsidR="00587B7E" w:rsidRPr="00C96EE0" w:rsidRDefault="005B03F7" w:rsidP="0005579C">
      <w:pPr>
        <w:numPr>
          <w:ilvl w:val="0"/>
          <w:numId w:val="10"/>
        </w:numPr>
        <w:spacing w:before="100" w:beforeAutospacing="1" w:after="100" w:afterAutospacing="1"/>
        <w:ind w:left="1049" w:hanging="567"/>
        <w:rPr>
          <w:rFonts w:ascii="標楷體" w:eastAsia="標楷體" w:hAnsi="標楷體"/>
          <w:sz w:val="26"/>
          <w:szCs w:val="26"/>
        </w:rPr>
      </w:pPr>
      <w:r w:rsidRPr="00C96EE0">
        <w:rPr>
          <w:rFonts w:ascii="標楷體" w:eastAsia="標楷體" w:hAnsi="標楷體" w:hint="eastAsia"/>
          <w:sz w:val="26"/>
          <w:szCs w:val="26"/>
        </w:rPr>
        <w:t>E-MAIL：</w:t>
      </w:r>
      <w:hyperlink r:id="rId7" w:history="1">
        <w:r w:rsidRPr="00C96EE0">
          <w:rPr>
            <w:rFonts w:hint="eastAsia"/>
            <w:sz w:val="26"/>
            <w:szCs w:val="26"/>
          </w:rPr>
          <w:t>hsyea@hhups.tp.edu.tw</w:t>
        </w:r>
      </w:hyperlink>
      <w:r w:rsidRPr="00C96EE0">
        <w:rPr>
          <w:rFonts w:ascii="標楷體" w:eastAsia="標楷體" w:hAnsi="標楷體" w:cs="標楷體" w:hint="eastAsia"/>
          <w:sz w:val="26"/>
          <w:szCs w:val="26"/>
        </w:rPr>
        <w:t>。</w:t>
      </w:r>
    </w:p>
    <w:sectPr w:rsidR="00587B7E" w:rsidRPr="00C96EE0" w:rsidSect="009248B6">
      <w:footerReference w:type="even" r:id="rId8"/>
      <w:footerReference w:type="default" r:id="rId9"/>
      <w:pgSz w:w="11906" w:h="16838"/>
      <w:pgMar w:top="1135" w:right="964" w:bottom="720"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90D" w:rsidRDefault="0046590D">
      <w:r>
        <w:separator/>
      </w:r>
    </w:p>
  </w:endnote>
  <w:endnote w:type="continuationSeparator" w:id="0">
    <w:p w:rsidR="0046590D" w:rsidRDefault="00465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FEB" w:rsidRDefault="00C85FE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85FEB" w:rsidRDefault="00C85FE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FEB" w:rsidRPr="00F10E79" w:rsidRDefault="00C85FEB" w:rsidP="00FD2A53">
    <w:pPr>
      <w:pStyle w:val="a5"/>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90D" w:rsidRDefault="0046590D">
      <w:r>
        <w:separator/>
      </w:r>
    </w:p>
  </w:footnote>
  <w:footnote w:type="continuationSeparator" w:id="0">
    <w:p w:rsidR="0046590D" w:rsidRDefault="00465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033CA"/>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625BB6"/>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6748BA"/>
    <w:multiLevelType w:val="hybridMultilevel"/>
    <w:tmpl w:val="E1B8DAD0"/>
    <w:lvl w:ilvl="0" w:tplc="375080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807E6A"/>
    <w:multiLevelType w:val="hybridMultilevel"/>
    <w:tmpl w:val="722ECA4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1FA1E83"/>
    <w:multiLevelType w:val="hybridMultilevel"/>
    <w:tmpl w:val="E87096E8"/>
    <w:lvl w:ilvl="0" w:tplc="375080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041CC3"/>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DB4582"/>
    <w:multiLevelType w:val="hybridMultilevel"/>
    <w:tmpl w:val="E87096E8"/>
    <w:lvl w:ilvl="0" w:tplc="375080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FE0554"/>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7E7824"/>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613FE3"/>
    <w:multiLevelType w:val="hybridMultilevel"/>
    <w:tmpl w:val="F1A63340"/>
    <w:lvl w:ilvl="0" w:tplc="9E268640">
      <w:start w:val="1"/>
      <w:numFmt w:val="decimal"/>
      <w:lvlText w:val="%1."/>
      <w:lvlJc w:val="left"/>
      <w:pPr>
        <w:ind w:left="480" w:hanging="480"/>
      </w:pPr>
      <w:rPr>
        <w:rFonts w:hint="eastAsia"/>
      </w:rPr>
    </w:lvl>
    <w:lvl w:ilvl="1" w:tplc="DB6EC356">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FF5ABB"/>
    <w:multiLevelType w:val="hybridMultilevel"/>
    <w:tmpl w:val="E87096E8"/>
    <w:lvl w:ilvl="0" w:tplc="375080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CB7EFE"/>
    <w:multiLevelType w:val="hybridMultilevel"/>
    <w:tmpl w:val="E87096E8"/>
    <w:lvl w:ilvl="0" w:tplc="375080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F1B28EF"/>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D77166"/>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7874E0"/>
    <w:multiLevelType w:val="hybridMultilevel"/>
    <w:tmpl w:val="666A784C"/>
    <w:lvl w:ilvl="0" w:tplc="8028F528">
      <w:start w:val="1"/>
      <w:numFmt w:val="ideographLegalTraditional"/>
      <w:lvlText w:val="%1、"/>
      <w:lvlJc w:val="left"/>
      <w:pPr>
        <w:ind w:left="720" w:hanging="720"/>
      </w:pPr>
      <w:rPr>
        <w:rFonts w:eastAsia="標楷體" w:hint="eastAsia"/>
        <w:b/>
        <w:i w:val="0"/>
        <w:sz w:val="26"/>
        <w:szCs w:val="26"/>
      </w:rPr>
    </w:lvl>
    <w:lvl w:ilvl="1" w:tplc="37508030">
      <w:start w:val="1"/>
      <w:numFmt w:val="taiwaneseCountingThousand"/>
      <w:lvlText w:val="%2、"/>
      <w:lvlJc w:val="left"/>
      <w:pPr>
        <w:ind w:left="1200" w:hanging="720"/>
      </w:pPr>
      <w:rPr>
        <w:rFonts w:hint="default"/>
      </w:rPr>
    </w:lvl>
    <w:lvl w:ilvl="2" w:tplc="9DC6541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8D3EFE"/>
    <w:multiLevelType w:val="hybridMultilevel"/>
    <w:tmpl w:val="A900D21E"/>
    <w:lvl w:ilvl="0" w:tplc="9E268640">
      <w:start w:val="1"/>
      <w:numFmt w:val="decimal"/>
      <w:lvlText w:val="%1."/>
      <w:lvlJc w:val="left"/>
      <w:pPr>
        <w:ind w:left="480" w:hanging="480"/>
      </w:pPr>
      <w:rPr>
        <w:rFonts w:hint="eastAsia"/>
      </w:rPr>
    </w:lvl>
    <w:lvl w:ilvl="1" w:tplc="DB6EC356">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EC75BD4"/>
    <w:multiLevelType w:val="hybridMultilevel"/>
    <w:tmpl w:val="97867684"/>
    <w:lvl w:ilvl="0" w:tplc="9E268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10"/>
  </w:num>
  <w:num w:numId="4">
    <w:abstractNumId w:val="15"/>
  </w:num>
  <w:num w:numId="5">
    <w:abstractNumId w:val="9"/>
  </w:num>
  <w:num w:numId="6">
    <w:abstractNumId w:val="1"/>
  </w:num>
  <w:num w:numId="7">
    <w:abstractNumId w:val="2"/>
  </w:num>
  <w:num w:numId="8">
    <w:abstractNumId w:val="11"/>
  </w:num>
  <w:num w:numId="9">
    <w:abstractNumId w:val="4"/>
  </w:num>
  <w:num w:numId="10">
    <w:abstractNumId w:val="6"/>
  </w:num>
  <w:num w:numId="11">
    <w:abstractNumId w:val="8"/>
  </w:num>
  <w:num w:numId="12">
    <w:abstractNumId w:val="5"/>
  </w:num>
  <w:num w:numId="13">
    <w:abstractNumId w:val="16"/>
  </w:num>
  <w:num w:numId="14">
    <w:abstractNumId w:val="0"/>
  </w:num>
  <w:num w:numId="15">
    <w:abstractNumId w:val="13"/>
  </w:num>
  <w:num w:numId="16">
    <w:abstractNumId w:val="7"/>
  </w:num>
  <w:num w:numId="17">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0A"/>
    <w:rsid w:val="0000286B"/>
    <w:rsid w:val="00003324"/>
    <w:rsid w:val="00004681"/>
    <w:rsid w:val="00007F7A"/>
    <w:rsid w:val="00010A7B"/>
    <w:rsid w:val="00010F27"/>
    <w:rsid w:val="000119FE"/>
    <w:rsid w:val="0001238F"/>
    <w:rsid w:val="000126E9"/>
    <w:rsid w:val="0001512D"/>
    <w:rsid w:val="00015BAB"/>
    <w:rsid w:val="000209CE"/>
    <w:rsid w:val="000215AC"/>
    <w:rsid w:val="00021DD3"/>
    <w:rsid w:val="00022130"/>
    <w:rsid w:val="00024B52"/>
    <w:rsid w:val="00025535"/>
    <w:rsid w:val="000266DF"/>
    <w:rsid w:val="00030588"/>
    <w:rsid w:val="00034608"/>
    <w:rsid w:val="000351D4"/>
    <w:rsid w:val="000379F0"/>
    <w:rsid w:val="000401B3"/>
    <w:rsid w:val="000438F9"/>
    <w:rsid w:val="0004619C"/>
    <w:rsid w:val="00046441"/>
    <w:rsid w:val="00047C0A"/>
    <w:rsid w:val="00047CBC"/>
    <w:rsid w:val="000504FA"/>
    <w:rsid w:val="000518D6"/>
    <w:rsid w:val="0005579C"/>
    <w:rsid w:val="000566E4"/>
    <w:rsid w:val="00057088"/>
    <w:rsid w:val="00057B54"/>
    <w:rsid w:val="00057FB1"/>
    <w:rsid w:val="00060152"/>
    <w:rsid w:val="00062751"/>
    <w:rsid w:val="00062C2F"/>
    <w:rsid w:val="00062C40"/>
    <w:rsid w:val="0006372D"/>
    <w:rsid w:val="00063DB3"/>
    <w:rsid w:val="00065CE0"/>
    <w:rsid w:val="00066CA0"/>
    <w:rsid w:val="00067419"/>
    <w:rsid w:val="00071BF8"/>
    <w:rsid w:val="00074898"/>
    <w:rsid w:val="00077199"/>
    <w:rsid w:val="0008510C"/>
    <w:rsid w:val="0008752E"/>
    <w:rsid w:val="0008765D"/>
    <w:rsid w:val="00090353"/>
    <w:rsid w:val="00093B8C"/>
    <w:rsid w:val="00095264"/>
    <w:rsid w:val="000954FA"/>
    <w:rsid w:val="000972BF"/>
    <w:rsid w:val="000A2B6E"/>
    <w:rsid w:val="000A444D"/>
    <w:rsid w:val="000A5295"/>
    <w:rsid w:val="000B3CA5"/>
    <w:rsid w:val="000B693C"/>
    <w:rsid w:val="000B70D5"/>
    <w:rsid w:val="000C186C"/>
    <w:rsid w:val="000C4894"/>
    <w:rsid w:val="000C73B9"/>
    <w:rsid w:val="000D15B6"/>
    <w:rsid w:val="000D578B"/>
    <w:rsid w:val="000D7DE8"/>
    <w:rsid w:val="000E17AC"/>
    <w:rsid w:val="000E2199"/>
    <w:rsid w:val="000E23A3"/>
    <w:rsid w:val="000E3F23"/>
    <w:rsid w:val="000E4811"/>
    <w:rsid w:val="000E4C87"/>
    <w:rsid w:val="000F0D88"/>
    <w:rsid w:val="000F1329"/>
    <w:rsid w:val="000F2087"/>
    <w:rsid w:val="000F68C5"/>
    <w:rsid w:val="000F6C32"/>
    <w:rsid w:val="000F7E67"/>
    <w:rsid w:val="001009A6"/>
    <w:rsid w:val="00101176"/>
    <w:rsid w:val="001034A7"/>
    <w:rsid w:val="00103FA1"/>
    <w:rsid w:val="001079EB"/>
    <w:rsid w:val="00107FC3"/>
    <w:rsid w:val="00110994"/>
    <w:rsid w:val="001134A6"/>
    <w:rsid w:val="0011375E"/>
    <w:rsid w:val="00115B4F"/>
    <w:rsid w:val="001177A4"/>
    <w:rsid w:val="00120EB7"/>
    <w:rsid w:val="001236BF"/>
    <w:rsid w:val="001241C7"/>
    <w:rsid w:val="00127268"/>
    <w:rsid w:val="00132752"/>
    <w:rsid w:val="0013587D"/>
    <w:rsid w:val="00135F7F"/>
    <w:rsid w:val="0013683A"/>
    <w:rsid w:val="00137E39"/>
    <w:rsid w:val="001409AB"/>
    <w:rsid w:val="00143255"/>
    <w:rsid w:val="00143A8E"/>
    <w:rsid w:val="00143BFB"/>
    <w:rsid w:val="0014592B"/>
    <w:rsid w:val="00146A71"/>
    <w:rsid w:val="00146F4C"/>
    <w:rsid w:val="0014719D"/>
    <w:rsid w:val="001502FE"/>
    <w:rsid w:val="00150423"/>
    <w:rsid w:val="00151247"/>
    <w:rsid w:val="001518A3"/>
    <w:rsid w:val="00152043"/>
    <w:rsid w:val="0015384F"/>
    <w:rsid w:val="001552DB"/>
    <w:rsid w:val="001553E7"/>
    <w:rsid w:val="00155939"/>
    <w:rsid w:val="00155F98"/>
    <w:rsid w:val="001619C8"/>
    <w:rsid w:val="00162DBE"/>
    <w:rsid w:val="00166303"/>
    <w:rsid w:val="00171B4B"/>
    <w:rsid w:val="00172515"/>
    <w:rsid w:val="00175747"/>
    <w:rsid w:val="001757A5"/>
    <w:rsid w:val="00176795"/>
    <w:rsid w:val="0018185F"/>
    <w:rsid w:val="00183286"/>
    <w:rsid w:val="00183DF0"/>
    <w:rsid w:val="00184771"/>
    <w:rsid w:val="001872C9"/>
    <w:rsid w:val="00190628"/>
    <w:rsid w:val="00191F8E"/>
    <w:rsid w:val="0019206D"/>
    <w:rsid w:val="001964CD"/>
    <w:rsid w:val="001A1FF9"/>
    <w:rsid w:val="001A35A6"/>
    <w:rsid w:val="001A5564"/>
    <w:rsid w:val="001A74B5"/>
    <w:rsid w:val="001A7650"/>
    <w:rsid w:val="001B37FF"/>
    <w:rsid w:val="001B45F2"/>
    <w:rsid w:val="001C0DBC"/>
    <w:rsid w:val="001C1DA3"/>
    <w:rsid w:val="001C4E3E"/>
    <w:rsid w:val="001C548C"/>
    <w:rsid w:val="001C72A1"/>
    <w:rsid w:val="001D16D5"/>
    <w:rsid w:val="001D7DC6"/>
    <w:rsid w:val="001E0DAA"/>
    <w:rsid w:val="001E152F"/>
    <w:rsid w:val="001E2E2C"/>
    <w:rsid w:val="001E3290"/>
    <w:rsid w:val="001E4004"/>
    <w:rsid w:val="001E6DB5"/>
    <w:rsid w:val="001E6E32"/>
    <w:rsid w:val="001E7A56"/>
    <w:rsid w:val="001F12F0"/>
    <w:rsid w:val="001F2AF5"/>
    <w:rsid w:val="001F32A9"/>
    <w:rsid w:val="001F3554"/>
    <w:rsid w:val="001F3EA7"/>
    <w:rsid w:val="00200DF8"/>
    <w:rsid w:val="00201696"/>
    <w:rsid w:val="00207C26"/>
    <w:rsid w:val="002104AE"/>
    <w:rsid w:val="00211378"/>
    <w:rsid w:val="00212651"/>
    <w:rsid w:val="00215C9A"/>
    <w:rsid w:val="0022057B"/>
    <w:rsid w:val="00220F06"/>
    <w:rsid w:val="0022147D"/>
    <w:rsid w:val="002218B7"/>
    <w:rsid w:val="00232BCC"/>
    <w:rsid w:val="00241441"/>
    <w:rsid w:val="00241477"/>
    <w:rsid w:val="00243EA1"/>
    <w:rsid w:val="0024403C"/>
    <w:rsid w:val="00245151"/>
    <w:rsid w:val="00245E94"/>
    <w:rsid w:val="00246169"/>
    <w:rsid w:val="0024633E"/>
    <w:rsid w:val="00246813"/>
    <w:rsid w:val="00250FEA"/>
    <w:rsid w:val="0025165F"/>
    <w:rsid w:val="00252025"/>
    <w:rsid w:val="0025310D"/>
    <w:rsid w:val="00253D83"/>
    <w:rsid w:val="002548A4"/>
    <w:rsid w:val="00256461"/>
    <w:rsid w:val="00262C6D"/>
    <w:rsid w:val="002634EC"/>
    <w:rsid w:val="0027284D"/>
    <w:rsid w:val="0027555F"/>
    <w:rsid w:val="002756E8"/>
    <w:rsid w:val="00275BEC"/>
    <w:rsid w:val="002776F7"/>
    <w:rsid w:val="002778DA"/>
    <w:rsid w:val="00282447"/>
    <w:rsid w:val="00282EDC"/>
    <w:rsid w:val="00283CA0"/>
    <w:rsid w:val="00284D1B"/>
    <w:rsid w:val="002903E6"/>
    <w:rsid w:val="00290E3D"/>
    <w:rsid w:val="0029167B"/>
    <w:rsid w:val="00296454"/>
    <w:rsid w:val="002967CA"/>
    <w:rsid w:val="002973F1"/>
    <w:rsid w:val="00297624"/>
    <w:rsid w:val="002979B2"/>
    <w:rsid w:val="002A18B0"/>
    <w:rsid w:val="002A1E01"/>
    <w:rsid w:val="002A2289"/>
    <w:rsid w:val="002A3416"/>
    <w:rsid w:val="002A45DF"/>
    <w:rsid w:val="002A5880"/>
    <w:rsid w:val="002A66CC"/>
    <w:rsid w:val="002B0886"/>
    <w:rsid w:val="002B1268"/>
    <w:rsid w:val="002B1305"/>
    <w:rsid w:val="002B4B71"/>
    <w:rsid w:val="002B6FAC"/>
    <w:rsid w:val="002B7525"/>
    <w:rsid w:val="002C0503"/>
    <w:rsid w:val="002C2FA9"/>
    <w:rsid w:val="002C3239"/>
    <w:rsid w:val="002C390D"/>
    <w:rsid w:val="002C5511"/>
    <w:rsid w:val="002C7DFB"/>
    <w:rsid w:val="002C7E12"/>
    <w:rsid w:val="002D005A"/>
    <w:rsid w:val="002D1372"/>
    <w:rsid w:val="002D19AD"/>
    <w:rsid w:val="002D3796"/>
    <w:rsid w:val="002D5FDF"/>
    <w:rsid w:val="002E04B6"/>
    <w:rsid w:val="002E1C20"/>
    <w:rsid w:val="002E2156"/>
    <w:rsid w:val="002E2852"/>
    <w:rsid w:val="002E3AEB"/>
    <w:rsid w:val="002E625E"/>
    <w:rsid w:val="002F6767"/>
    <w:rsid w:val="0030266E"/>
    <w:rsid w:val="0030382C"/>
    <w:rsid w:val="0031239A"/>
    <w:rsid w:val="003311BE"/>
    <w:rsid w:val="00331D6F"/>
    <w:rsid w:val="00335498"/>
    <w:rsid w:val="00335E85"/>
    <w:rsid w:val="0033636D"/>
    <w:rsid w:val="00341327"/>
    <w:rsid w:val="00342610"/>
    <w:rsid w:val="00342B61"/>
    <w:rsid w:val="00343E59"/>
    <w:rsid w:val="00346F27"/>
    <w:rsid w:val="00347C17"/>
    <w:rsid w:val="00347CF3"/>
    <w:rsid w:val="00350766"/>
    <w:rsid w:val="00351218"/>
    <w:rsid w:val="00352781"/>
    <w:rsid w:val="00352C7F"/>
    <w:rsid w:val="003531FC"/>
    <w:rsid w:val="00353347"/>
    <w:rsid w:val="0035376E"/>
    <w:rsid w:val="003626F9"/>
    <w:rsid w:val="00363418"/>
    <w:rsid w:val="003671DE"/>
    <w:rsid w:val="00374228"/>
    <w:rsid w:val="00382141"/>
    <w:rsid w:val="003847D7"/>
    <w:rsid w:val="003858A8"/>
    <w:rsid w:val="0038626F"/>
    <w:rsid w:val="0039339D"/>
    <w:rsid w:val="0039378A"/>
    <w:rsid w:val="003944B5"/>
    <w:rsid w:val="00394FE5"/>
    <w:rsid w:val="003954C4"/>
    <w:rsid w:val="00396624"/>
    <w:rsid w:val="003A0EF9"/>
    <w:rsid w:val="003A2E82"/>
    <w:rsid w:val="003A64E3"/>
    <w:rsid w:val="003B48FF"/>
    <w:rsid w:val="003B5CF3"/>
    <w:rsid w:val="003C2964"/>
    <w:rsid w:val="003C35AB"/>
    <w:rsid w:val="003C3CB2"/>
    <w:rsid w:val="003C40BB"/>
    <w:rsid w:val="003C5111"/>
    <w:rsid w:val="003C66C0"/>
    <w:rsid w:val="003C732A"/>
    <w:rsid w:val="003D2514"/>
    <w:rsid w:val="003D3831"/>
    <w:rsid w:val="003D4C97"/>
    <w:rsid w:val="003D52FE"/>
    <w:rsid w:val="003E253F"/>
    <w:rsid w:val="003E3584"/>
    <w:rsid w:val="003E3AB0"/>
    <w:rsid w:val="003E40D6"/>
    <w:rsid w:val="003F0E84"/>
    <w:rsid w:val="003F44E5"/>
    <w:rsid w:val="003F4BF8"/>
    <w:rsid w:val="003F726A"/>
    <w:rsid w:val="00400297"/>
    <w:rsid w:val="004031C9"/>
    <w:rsid w:val="00403A9D"/>
    <w:rsid w:val="00406F08"/>
    <w:rsid w:val="004078F0"/>
    <w:rsid w:val="004113AA"/>
    <w:rsid w:val="00414BC2"/>
    <w:rsid w:val="00414F83"/>
    <w:rsid w:val="00420EDE"/>
    <w:rsid w:val="0042105F"/>
    <w:rsid w:val="00423A6C"/>
    <w:rsid w:val="004259AC"/>
    <w:rsid w:val="00425E03"/>
    <w:rsid w:val="00426820"/>
    <w:rsid w:val="00430459"/>
    <w:rsid w:val="00432FF7"/>
    <w:rsid w:val="00442D24"/>
    <w:rsid w:val="00443779"/>
    <w:rsid w:val="004437FE"/>
    <w:rsid w:val="004441A8"/>
    <w:rsid w:val="004451A5"/>
    <w:rsid w:val="0044528C"/>
    <w:rsid w:val="00450CA4"/>
    <w:rsid w:val="004528DF"/>
    <w:rsid w:val="004573CE"/>
    <w:rsid w:val="00461FF1"/>
    <w:rsid w:val="004620D7"/>
    <w:rsid w:val="004629FC"/>
    <w:rsid w:val="00463059"/>
    <w:rsid w:val="004650A9"/>
    <w:rsid w:val="0046590D"/>
    <w:rsid w:val="00467BF9"/>
    <w:rsid w:val="00471BEA"/>
    <w:rsid w:val="00473014"/>
    <w:rsid w:val="00476EDC"/>
    <w:rsid w:val="00482485"/>
    <w:rsid w:val="00482FDA"/>
    <w:rsid w:val="00484087"/>
    <w:rsid w:val="004925C5"/>
    <w:rsid w:val="00494433"/>
    <w:rsid w:val="0049641F"/>
    <w:rsid w:val="004974D8"/>
    <w:rsid w:val="004A13ED"/>
    <w:rsid w:val="004A57E0"/>
    <w:rsid w:val="004A5E98"/>
    <w:rsid w:val="004A68D0"/>
    <w:rsid w:val="004A7173"/>
    <w:rsid w:val="004B09EE"/>
    <w:rsid w:val="004B25EB"/>
    <w:rsid w:val="004B3BDD"/>
    <w:rsid w:val="004B66FC"/>
    <w:rsid w:val="004C2A3B"/>
    <w:rsid w:val="004C44CE"/>
    <w:rsid w:val="004C6537"/>
    <w:rsid w:val="004C67FF"/>
    <w:rsid w:val="004D06C8"/>
    <w:rsid w:val="004D090E"/>
    <w:rsid w:val="004D168E"/>
    <w:rsid w:val="004D2BDA"/>
    <w:rsid w:val="004D347C"/>
    <w:rsid w:val="004D5081"/>
    <w:rsid w:val="004D50BC"/>
    <w:rsid w:val="004E0F53"/>
    <w:rsid w:val="004E1864"/>
    <w:rsid w:val="004E4A3E"/>
    <w:rsid w:val="004E506A"/>
    <w:rsid w:val="004E5E75"/>
    <w:rsid w:val="004F01A4"/>
    <w:rsid w:val="004F15B3"/>
    <w:rsid w:val="004F33FF"/>
    <w:rsid w:val="004F41D6"/>
    <w:rsid w:val="004F44C5"/>
    <w:rsid w:val="004F590F"/>
    <w:rsid w:val="004F63A6"/>
    <w:rsid w:val="005054D3"/>
    <w:rsid w:val="00505A10"/>
    <w:rsid w:val="00507001"/>
    <w:rsid w:val="00507FB8"/>
    <w:rsid w:val="00511CE4"/>
    <w:rsid w:val="005147D9"/>
    <w:rsid w:val="00517AF7"/>
    <w:rsid w:val="005206D0"/>
    <w:rsid w:val="00522360"/>
    <w:rsid w:val="00522F4E"/>
    <w:rsid w:val="00527F6A"/>
    <w:rsid w:val="005304F7"/>
    <w:rsid w:val="00530F5B"/>
    <w:rsid w:val="0053144C"/>
    <w:rsid w:val="005333D2"/>
    <w:rsid w:val="00536512"/>
    <w:rsid w:val="0053762F"/>
    <w:rsid w:val="005415D7"/>
    <w:rsid w:val="00543263"/>
    <w:rsid w:val="00543F60"/>
    <w:rsid w:val="00545F44"/>
    <w:rsid w:val="00545F9B"/>
    <w:rsid w:val="005464C2"/>
    <w:rsid w:val="00551749"/>
    <w:rsid w:val="00551AD9"/>
    <w:rsid w:val="005520DC"/>
    <w:rsid w:val="00552839"/>
    <w:rsid w:val="00553C6F"/>
    <w:rsid w:val="00555A1E"/>
    <w:rsid w:val="00555A40"/>
    <w:rsid w:val="0056125E"/>
    <w:rsid w:val="00563931"/>
    <w:rsid w:val="005653C0"/>
    <w:rsid w:val="005658F6"/>
    <w:rsid w:val="00571A77"/>
    <w:rsid w:val="00571BFE"/>
    <w:rsid w:val="00576D22"/>
    <w:rsid w:val="005805E7"/>
    <w:rsid w:val="005811D3"/>
    <w:rsid w:val="005825EF"/>
    <w:rsid w:val="005837F5"/>
    <w:rsid w:val="00585515"/>
    <w:rsid w:val="005879A3"/>
    <w:rsid w:val="00587B7E"/>
    <w:rsid w:val="005905A4"/>
    <w:rsid w:val="00590EC1"/>
    <w:rsid w:val="00590F5B"/>
    <w:rsid w:val="00592C7D"/>
    <w:rsid w:val="005931F5"/>
    <w:rsid w:val="00593515"/>
    <w:rsid w:val="0059468A"/>
    <w:rsid w:val="00595B21"/>
    <w:rsid w:val="00595B34"/>
    <w:rsid w:val="00595EC6"/>
    <w:rsid w:val="00596A50"/>
    <w:rsid w:val="005A072B"/>
    <w:rsid w:val="005A10B2"/>
    <w:rsid w:val="005A1454"/>
    <w:rsid w:val="005A14A6"/>
    <w:rsid w:val="005A2C9A"/>
    <w:rsid w:val="005A56A1"/>
    <w:rsid w:val="005A6FE6"/>
    <w:rsid w:val="005B03F7"/>
    <w:rsid w:val="005B19B2"/>
    <w:rsid w:val="005B2487"/>
    <w:rsid w:val="005B256D"/>
    <w:rsid w:val="005B2E76"/>
    <w:rsid w:val="005B3D65"/>
    <w:rsid w:val="005C1BE0"/>
    <w:rsid w:val="005C2109"/>
    <w:rsid w:val="005C3D4C"/>
    <w:rsid w:val="005D2B50"/>
    <w:rsid w:val="005D4973"/>
    <w:rsid w:val="005E0235"/>
    <w:rsid w:val="005E07A8"/>
    <w:rsid w:val="005E3B2E"/>
    <w:rsid w:val="005E3B7B"/>
    <w:rsid w:val="005F140F"/>
    <w:rsid w:val="005F1810"/>
    <w:rsid w:val="005F6EE6"/>
    <w:rsid w:val="00601F4D"/>
    <w:rsid w:val="00603F39"/>
    <w:rsid w:val="006059E0"/>
    <w:rsid w:val="00605D62"/>
    <w:rsid w:val="00607168"/>
    <w:rsid w:val="00607564"/>
    <w:rsid w:val="00607EF8"/>
    <w:rsid w:val="00614E76"/>
    <w:rsid w:val="00616D6C"/>
    <w:rsid w:val="006229D3"/>
    <w:rsid w:val="00622C9D"/>
    <w:rsid w:val="00623D95"/>
    <w:rsid w:val="0062572F"/>
    <w:rsid w:val="006300C3"/>
    <w:rsid w:val="00635D65"/>
    <w:rsid w:val="00636676"/>
    <w:rsid w:val="00637E23"/>
    <w:rsid w:val="00641243"/>
    <w:rsid w:val="00643555"/>
    <w:rsid w:val="00643CF0"/>
    <w:rsid w:val="00645998"/>
    <w:rsid w:val="006479EF"/>
    <w:rsid w:val="0065001A"/>
    <w:rsid w:val="0065103B"/>
    <w:rsid w:val="0065130A"/>
    <w:rsid w:val="00653398"/>
    <w:rsid w:val="006535FD"/>
    <w:rsid w:val="00655D8F"/>
    <w:rsid w:val="00656616"/>
    <w:rsid w:val="00656DD8"/>
    <w:rsid w:val="00657F05"/>
    <w:rsid w:val="00660952"/>
    <w:rsid w:val="0066283C"/>
    <w:rsid w:val="00663DB6"/>
    <w:rsid w:val="00663E51"/>
    <w:rsid w:val="00663F86"/>
    <w:rsid w:val="0066430C"/>
    <w:rsid w:val="006708D3"/>
    <w:rsid w:val="00670CD6"/>
    <w:rsid w:val="00672DAE"/>
    <w:rsid w:val="00673153"/>
    <w:rsid w:val="00673A76"/>
    <w:rsid w:val="006757A7"/>
    <w:rsid w:val="00675F86"/>
    <w:rsid w:val="00677216"/>
    <w:rsid w:val="006776B8"/>
    <w:rsid w:val="00677874"/>
    <w:rsid w:val="0068029C"/>
    <w:rsid w:val="00681E2F"/>
    <w:rsid w:val="006830AC"/>
    <w:rsid w:val="0068407E"/>
    <w:rsid w:val="006863F8"/>
    <w:rsid w:val="006864F2"/>
    <w:rsid w:val="00686C03"/>
    <w:rsid w:val="00686E35"/>
    <w:rsid w:val="00687D08"/>
    <w:rsid w:val="0069249B"/>
    <w:rsid w:val="0069315C"/>
    <w:rsid w:val="0069680B"/>
    <w:rsid w:val="00696F39"/>
    <w:rsid w:val="00697135"/>
    <w:rsid w:val="006A0489"/>
    <w:rsid w:val="006A058E"/>
    <w:rsid w:val="006A26A8"/>
    <w:rsid w:val="006A5D7B"/>
    <w:rsid w:val="006A6480"/>
    <w:rsid w:val="006B14A1"/>
    <w:rsid w:val="006B1C35"/>
    <w:rsid w:val="006B7996"/>
    <w:rsid w:val="006B7EAF"/>
    <w:rsid w:val="006C0660"/>
    <w:rsid w:val="006C401D"/>
    <w:rsid w:val="006C4BEA"/>
    <w:rsid w:val="006C4F20"/>
    <w:rsid w:val="006C5237"/>
    <w:rsid w:val="006D2750"/>
    <w:rsid w:val="006D3F67"/>
    <w:rsid w:val="006D6857"/>
    <w:rsid w:val="006E15D6"/>
    <w:rsid w:val="006E19E0"/>
    <w:rsid w:val="006E456B"/>
    <w:rsid w:val="006E73A3"/>
    <w:rsid w:val="006E7EB6"/>
    <w:rsid w:val="006F1D96"/>
    <w:rsid w:val="006F53BB"/>
    <w:rsid w:val="006F7C17"/>
    <w:rsid w:val="00706349"/>
    <w:rsid w:val="00706664"/>
    <w:rsid w:val="00707A03"/>
    <w:rsid w:val="00707C8A"/>
    <w:rsid w:val="00710A10"/>
    <w:rsid w:val="00710C32"/>
    <w:rsid w:val="00710D17"/>
    <w:rsid w:val="00710E20"/>
    <w:rsid w:val="00711CFA"/>
    <w:rsid w:val="00713179"/>
    <w:rsid w:val="00713EB9"/>
    <w:rsid w:val="00713F1F"/>
    <w:rsid w:val="007143D5"/>
    <w:rsid w:val="00717167"/>
    <w:rsid w:val="0072042B"/>
    <w:rsid w:val="007206FF"/>
    <w:rsid w:val="007209C0"/>
    <w:rsid w:val="00721F3A"/>
    <w:rsid w:val="00722F9C"/>
    <w:rsid w:val="007234E5"/>
    <w:rsid w:val="0072444B"/>
    <w:rsid w:val="00724FEA"/>
    <w:rsid w:val="0072799E"/>
    <w:rsid w:val="00727C4E"/>
    <w:rsid w:val="007311E1"/>
    <w:rsid w:val="00732E24"/>
    <w:rsid w:val="00735C35"/>
    <w:rsid w:val="0073672A"/>
    <w:rsid w:val="00740119"/>
    <w:rsid w:val="00740688"/>
    <w:rsid w:val="00741813"/>
    <w:rsid w:val="00741C40"/>
    <w:rsid w:val="007440BC"/>
    <w:rsid w:val="00746CBF"/>
    <w:rsid w:val="00751BC3"/>
    <w:rsid w:val="0075559C"/>
    <w:rsid w:val="007557B2"/>
    <w:rsid w:val="007566F0"/>
    <w:rsid w:val="00756BD1"/>
    <w:rsid w:val="00757653"/>
    <w:rsid w:val="00760871"/>
    <w:rsid w:val="00760B50"/>
    <w:rsid w:val="0076121B"/>
    <w:rsid w:val="00761BA4"/>
    <w:rsid w:val="00762846"/>
    <w:rsid w:val="00763DCE"/>
    <w:rsid w:val="0076448A"/>
    <w:rsid w:val="0076460E"/>
    <w:rsid w:val="007658A0"/>
    <w:rsid w:val="00766134"/>
    <w:rsid w:val="0076746F"/>
    <w:rsid w:val="00770B96"/>
    <w:rsid w:val="00771D38"/>
    <w:rsid w:val="0077293A"/>
    <w:rsid w:val="0077495C"/>
    <w:rsid w:val="00776875"/>
    <w:rsid w:val="00777EBF"/>
    <w:rsid w:val="00780716"/>
    <w:rsid w:val="007809A1"/>
    <w:rsid w:val="007810D9"/>
    <w:rsid w:val="00786D56"/>
    <w:rsid w:val="007905CE"/>
    <w:rsid w:val="007933BA"/>
    <w:rsid w:val="00797BBF"/>
    <w:rsid w:val="007A13CE"/>
    <w:rsid w:val="007A77A7"/>
    <w:rsid w:val="007A7C74"/>
    <w:rsid w:val="007B040C"/>
    <w:rsid w:val="007B1116"/>
    <w:rsid w:val="007B2D18"/>
    <w:rsid w:val="007B3DFB"/>
    <w:rsid w:val="007B4578"/>
    <w:rsid w:val="007C0FCD"/>
    <w:rsid w:val="007C42B6"/>
    <w:rsid w:val="007C60C6"/>
    <w:rsid w:val="007D1D30"/>
    <w:rsid w:val="007D34D9"/>
    <w:rsid w:val="007D3C40"/>
    <w:rsid w:val="007D728A"/>
    <w:rsid w:val="007D78FA"/>
    <w:rsid w:val="007F077A"/>
    <w:rsid w:val="007F0C7F"/>
    <w:rsid w:val="007F3227"/>
    <w:rsid w:val="007F39A2"/>
    <w:rsid w:val="008016A1"/>
    <w:rsid w:val="00803865"/>
    <w:rsid w:val="00803D7D"/>
    <w:rsid w:val="00804715"/>
    <w:rsid w:val="008049E0"/>
    <w:rsid w:val="0080665D"/>
    <w:rsid w:val="008075BA"/>
    <w:rsid w:val="0080791C"/>
    <w:rsid w:val="00811C93"/>
    <w:rsid w:val="00813D46"/>
    <w:rsid w:val="0081557A"/>
    <w:rsid w:val="0081715F"/>
    <w:rsid w:val="00820C0D"/>
    <w:rsid w:val="0082117E"/>
    <w:rsid w:val="00821528"/>
    <w:rsid w:val="00821DE9"/>
    <w:rsid w:val="00823747"/>
    <w:rsid w:val="008258C0"/>
    <w:rsid w:val="008267F5"/>
    <w:rsid w:val="00826ABA"/>
    <w:rsid w:val="008302BF"/>
    <w:rsid w:val="00830852"/>
    <w:rsid w:val="0083171F"/>
    <w:rsid w:val="00832CC3"/>
    <w:rsid w:val="0083325C"/>
    <w:rsid w:val="0083664B"/>
    <w:rsid w:val="00836734"/>
    <w:rsid w:val="00837A73"/>
    <w:rsid w:val="00841218"/>
    <w:rsid w:val="00841937"/>
    <w:rsid w:val="00843170"/>
    <w:rsid w:val="00844150"/>
    <w:rsid w:val="00845BF8"/>
    <w:rsid w:val="0084772A"/>
    <w:rsid w:val="008501E3"/>
    <w:rsid w:val="00851F2C"/>
    <w:rsid w:val="008523D5"/>
    <w:rsid w:val="00855407"/>
    <w:rsid w:val="00864948"/>
    <w:rsid w:val="008663D3"/>
    <w:rsid w:val="0087350A"/>
    <w:rsid w:val="00873D84"/>
    <w:rsid w:val="00881918"/>
    <w:rsid w:val="0088308C"/>
    <w:rsid w:val="00885C73"/>
    <w:rsid w:val="0088691C"/>
    <w:rsid w:val="00886F40"/>
    <w:rsid w:val="00890C90"/>
    <w:rsid w:val="00893C7A"/>
    <w:rsid w:val="00895694"/>
    <w:rsid w:val="008A0DFF"/>
    <w:rsid w:val="008A0E13"/>
    <w:rsid w:val="008A1172"/>
    <w:rsid w:val="008A395A"/>
    <w:rsid w:val="008A4905"/>
    <w:rsid w:val="008A5A46"/>
    <w:rsid w:val="008B29A4"/>
    <w:rsid w:val="008B3F61"/>
    <w:rsid w:val="008B42E8"/>
    <w:rsid w:val="008B4F78"/>
    <w:rsid w:val="008B5864"/>
    <w:rsid w:val="008B59CB"/>
    <w:rsid w:val="008B7538"/>
    <w:rsid w:val="008B75FB"/>
    <w:rsid w:val="008C0027"/>
    <w:rsid w:val="008C156C"/>
    <w:rsid w:val="008C323E"/>
    <w:rsid w:val="008C78C7"/>
    <w:rsid w:val="008D0D23"/>
    <w:rsid w:val="008D1509"/>
    <w:rsid w:val="008D1EE2"/>
    <w:rsid w:val="008D379B"/>
    <w:rsid w:val="008D60A8"/>
    <w:rsid w:val="008D6A94"/>
    <w:rsid w:val="008D7B48"/>
    <w:rsid w:val="008E08C5"/>
    <w:rsid w:val="008E3C8E"/>
    <w:rsid w:val="008F065E"/>
    <w:rsid w:val="008F1B0F"/>
    <w:rsid w:val="008F5C84"/>
    <w:rsid w:val="008F6EA9"/>
    <w:rsid w:val="008F722B"/>
    <w:rsid w:val="00900DEA"/>
    <w:rsid w:val="00904B1B"/>
    <w:rsid w:val="00905749"/>
    <w:rsid w:val="00911126"/>
    <w:rsid w:val="00913A64"/>
    <w:rsid w:val="00916385"/>
    <w:rsid w:val="00920F40"/>
    <w:rsid w:val="00921309"/>
    <w:rsid w:val="009229F9"/>
    <w:rsid w:val="009248B6"/>
    <w:rsid w:val="00924964"/>
    <w:rsid w:val="00924C1A"/>
    <w:rsid w:val="009323D1"/>
    <w:rsid w:val="00934225"/>
    <w:rsid w:val="00934745"/>
    <w:rsid w:val="00935B76"/>
    <w:rsid w:val="0093756D"/>
    <w:rsid w:val="00941CB6"/>
    <w:rsid w:val="00944C29"/>
    <w:rsid w:val="00946BB1"/>
    <w:rsid w:val="009508A3"/>
    <w:rsid w:val="00953DA8"/>
    <w:rsid w:val="009548BC"/>
    <w:rsid w:val="00956DBA"/>
    <w:rsid w:val="00961724"/>
    <w:rsid w:val="009662B5"/>
    <w:rsid w:val="00971060"/>
    <w:rsid w:val="00972319"/>
    <w:rsid w:val="00972D4B"/>
    <w:rsid w:val="00974777"/>
    <w:rsid w:val="009760CB"/>
    <w:rsid w:val="0097740A"/>
    <w:rsid w:val="009778C3"/>
    <w:rsid w:val="00977B26"/>
    <w:rsid w:val="00983668"/>
    <w:rsid w:val="00984430"/>
    <w:rsid w:val="009844F7"/>
    <w:rsid w:val="009846B3"/>
    <w:rsid w:val="00985E16"/>
    <w:rsid w:val="00992E3E"/>
    <w:rsid w:val="009956E0"/>
    <w:rsid w:val="009A1226"/>
    <w:rsid w:val="009A4D59"/>
    <w:rsid w:val="009A5139"/>
    <w:rsid w:val="009B0AE1"/>
    <w:rsid w:val="009B402F"/>
    <w:rsid w:val="009B7E6C"/>
    <w:rsid w:val="009C799A"/>
    <w:rsid w:val="009C7FEF"/>
    <w:rsid w:val="009D0966"/>
    <w:rsid w:val="009D1C24"/>
    <w:rsid w:val="009D2545"/>
    <w:rsid w:val="009D2964"/>
    <w:rsid w:val="009D3772"/>
    <w:rsid w:val="009D505A"/>
    <w:rsid w:val="009D6EC2"/>
    <w:rsid w:val="009E29C0"/>
    <w:rsid w:val="009E3031"/>
    <w:rsid w:val="009E5162"/>
    <w:rsid w:val="009E553A"/>
    <w:rsid w:val="009E612D"/>
    <w:rsid w:val="009E6DCC"/>
    <w:rsid w:val="009E7BED"/>
    <w:rsid w:val="009F11C4"/>
    <w:rsid w:val="009F229B"/>
    <w:rsid w:val="009F2D80"/>
    <w:rsid w:val="009F4746"/>
    <w:rsid w:val="009F6173"/>
    <w:rsid w:val="009F67B8"/>
    <w:rsid w:val="009F7925"/>
    <w:rsid w:val="00A01A89"/>
    <w:rsid w:val="00A03CC9"/>
    <w:rsid w:val="00A0437C"/>
    <w:rsid w:val="00A13A7F"/>
    <w:rsid w:val="00A151C9"/>
    <w:rsid w:val="00A159D3"/>
    <w:rsid w:val="00A16B02"/>
    <w:rsid w:val="00A176C0"/>
    <w:rsid w:val="00A20FC6"/>
    <w:rsid w:val="00A229AE"/>
    <w:rsid w:val="00A24191"/>
    <w:rsid w:val="00A24412"/>
    <w:rsid w:val="00A24EBC"/>
    <w:rsid w:val="00A26229"/>
    <w:rsid w:val="00A304AB"/>
    <w:rsid w:val="00A30FB8"/>
    <w:rsid w:val="00A3261F"/>
    <w:rsid w:val="00A33046"/>
    <w:rsid w:val="00A3444E"/>
    <w:rsid w:val="00A353B0"/>
    <w:rsid w:val="00A41E26"/>
    <w:rsid w:val="00A422F2"/>
    <w:rsid w:val="00A42BCD"/>
    <w:rsid w:val="00A43911"/>
    <w:rsid w:val="00A44BD3"/>
    <w:rsid w:val="00A47613"/>
    <w:rsid w:val="00A4775B"/>
    <w:rsid w:val="00A5556E"/>
    <w:rsid w:val="00A55797"/>
    <w:rsid w:val="00A557EA"/>
    <w:rsid w:val="00A565D2"/>
    <w:rsid w:val="00A57F86"/>
    <w:rsid w:val="00A625D0"/>
    <w:rsid w:val="00A6418E"/>
    <w:rsid w:val="00A64F0F"/>
    <w:rsid w:val="00A66A8F"/>
    <w:rsid w:val="00A71751"/>
    <w:rsid w:val="00A754D0"/>
    <w:rsid w:val="00A75732"/>
    <w:rsid w:val="00A764EC"/>
    <w:rsid w:val="00A80899"/>
    <w:rsid w:val="00A815A8"/>
    <w:rsid w:val="00A82603"/>
    <w:rsid w:val="00A82F9D"/>
    <w:rsid w:val="00A850C0"/>
    <w:rsid w:val="00A87CF5"/>
    <w:rsid w:val="00A92BD2"/>
    <w:rsid w:val="00A93045"/>
    <w:rsid w:val="00A94627"/>
    <w:rsid w:val="00A95C49"/>
    <w:rsid w:val="00A95DBE"/>
    <w:rsid w:val="00A96419"/>
    <w:rsid w:val="00A96FE2"/>
    <w:rsid w:val="00A97A57"/>
    <w:rsid w:val="00AA11C1"/>
    <w:rsid w:val="00AA3386"/>
    <w:rsid w:val="00AA4989"/>
    <w:rsid w:val="00AA4FD6"/>
    <w:rsid w:val="00AA56E3"/>
    <w:rsid w:val="00AA5EE5"/>
    <w:rsid w:val="00AA77F4"/>
    <w:rsid w:val="00AA7D62"/>
    <w:rsid w:val="00AB0931"/>
    <w:rsid w:val="00AB0E52"/>
    <w:rsid w:val="00AB1BE3"/>
    <w:rsid w:val="00AB1D9C"/>
    <w:rsid w:val="00AC253B"/>
    <w:rsid w:val="00AC264C"/>
    <w:rsid w:val="00AC42DC"/>
    <w:rsid w:val="00AC5408"/>
    <w:rsid w:val="00AD069C"/>
    <w:rsid w:val="00AD44CE"/>
    <w:rsid w:val="00AD4935"/>
    <w:rsid w:val="00AD7623"/>
    <w:rsid w:val="00AD776C"/>
    <w:rsid w:val="00AE0C74"/>
    <w:rsid w:val="00AE1564"/>
    <w:rsid w:val="00AE15FE"/>
    <w:rsid w:val="00AE4222"/>
    <w:rsid w:val="00AE5D6B"/>
    <w:rsid w:val="00AF02BE"/>
    <w:rsid w:val="00AF1585"/>
    <w:rsid w:val="00AF532E"/>
    <w:rsid w:val="00AF6280"/>
    <w:rsid w:val="00B00C2A"/>
    <w:rsid w:val="00B01B23"/>
    <w:rsid w:val="00B01BA9"/>
    <w:rsid w:val="00B01DF3"/>
    <w:rsid w:val="00B024AE"/>
    <w:rsid w:val="00B058F0"/>
    <w:rsid w:val="00B05CC1"/>
    <w:rsid w:val="00B05E26"/>
    <w:rsid w:val="00B05E59"/>
    <w:rsid w:val="00B07EA7"/>
    <w:rsid w:val="00B100E4"/>
    <w:rsid w:val="00B12233"/>
    <w:rsid w:val="00B12312"/>
    <w:rsid w:val="00B151B4"/>
    <w:rsid w:val="00B15CF1"/>
    <w:rsid w:val="00B16A9F"/>
    <w:rsid w:val="00B16FF7"/>
    <w:rsid w:val="00B208E4"/>
    <w:rsid w:val="00B228AC"/>
    <w:rsid w:val="00B24747"/>
    <w:rsid w:val="00B26250"/>
    <w:rsid w:val="00B26E7A"/>
    <w:rsid w:val="00B30CC5"/>
    <w:rsid w:val="00B30FED"/>
    <w:rsid w:val="00B3125C"/>
    <w:rsid w:val="00B314C4"/>
    <w:rsid w:val="00B31A3A"/>
    <w:rsid w:val="00B3212F"/>
    <w:rsid w:val="00B34FC1"/>
    <w:rsid w:val="00B3516D"/>
    <w:rsid w:val="00B3647E"/>
    <w:rsid w:val="00B3718D"/>
    <w:rsid w:val="00B40DFC"/>
    <w:rsid w:val="00B41A25"/>
    <w:rsid w:val="00B426E4"/>
    <w:rsid w:val="00B5070D"/>
    <w:rsid w:val="00B50B39"/>
    <w:rsid w:val="00B5128D"/>
    <w:rsid w:val="00B51968"/>
    <w:rsid w:val="00B55367"/>
    <w:rsid w:val="00B55AA1"/>
    <w:rsid w:val="00B56D5F"/>
    <w:rsid w:val="00B64B54"/>
    <w:rsid w:val="00B67436"/>
    <w:rsid w:val="00B676AD"/>
    <w:rsid w:val="00B75128"/>
    <w:rsid w:val="00B800F6"/>
    <w:rsid w:val="00B81205"/>
    <w:rsid w:val="00B81BB3"/>
    <w:rsid w:val="00B8389F"/>
    <w:rsid w:val="00B85E92"/>
    <w:rsid w:val="00B87ED7"/>
    <w:rsid w:val="00B91B68"/>
    <w:rsid w:val="00B91F15"/>
    <w:rsid w:val="00B9212E"/>
    <w:rsid w:val="00B92257"/>
    <w:rsid w:val="00B924D9"/>
    <w:rsid w:val="00B97CB0"/>
    <w:rsid w:val="00BA22B8"/>
    <w:rsid w:val="00BA2BC5"/>
    <w:rsid w:val="00BA346C"/>
    <w:rsid w:val="00BA398B"/>
    <w:rsid w:val="00BA4367"/>
    <w:rsid w:val="00BA716F"/>
    <w:rsid w:val="00BB01CC"/>
    <w:rsid w:val="00BB26BB"/>
    <w:rsid w:val="00BB2B40"/>
    <w:rsid w:val="00BB531E"/>
    <w:rsid w:val="00BC0896"/>
    <w:rsid w:val="00BC2B6B"/>
    <w:rsid w:val="00BC3439"/>
    <w:rsid w:val="00BC3C3C"/>
    <w:rsid w:val="00BC6B43"/>
    <w:rsid w:val="00BD0690"/>
    <w:rsid w:val="00BD0BB6"/>
    <w:rsid w:val="00BD0E5B"/>
    <w:rsid w:val="00BD38C2"/>
    <w:rsid w:val="00BD4663"/>
    <w:rsid w:val="00BD4FD8"/>
    <w:rsid w:val="00BD6BD9"/>
    <w:rsid w:val="00BD7E1C"/>
    <w:rsid w:val="00BE0031"/>
    <w:rsid w:val="00BE0CF2"/>
    <w:rsid w:val="00BE1100"/>
    <w:rsid w:val="00BE2573"/>
    <w:rsid w:val="00BE2795"/>
    <w:rsid w:val="00BE51E5"/>
    <w:rsid w:val="00BE5D9E"/>
    <w:rsid w:val="00BF12BD"/>
    <w:rsid w:val="00BF2358"/>
    <w:rsid w:val="00BF272C"/>
    <w:rsid w:val="00BF3F35"/>
    <w:rsid w:val="00BF4759"/>
    <w:rsid w:val="00BF54D9"/>
    <w:rsid w:val="00BF5D63"/>
    <w:rsid w:val="00BF5FF1"/>
    <w:rsid w:val="00BF6A74"/>
    <w:rsid w:val="00C02BAC"/>
    <w:rsid w:val="00C032B4"/>
    <w:rsid w:val="00C03BBB"/>
    <w:rsid w:val="00C040C7"/>
    <w:rsid w:val="00C046DC"/>
    <w:rsid w:val="00C05019"/>
    <w:rsid w:val="00C05958"/>
    <w:rsid w:val="00C05F7E"/>
    <w:rsid w:val="00C06898"/>
    <w:rsid w:val="00C118AF"/>
    <w:rsid w:val="00C11C37"/>
    <w:rsid w:val="00C12850"/>
    <w:rsid w:val="00C164EF"/>
    <w:rsid w:val="00C20133"/>
    <w:rsid w:val="00C211AF"/>
    <w:rsid w:val="00C21B84"/>
    <w:rsid w:val="00C22D6A"/>
    <w:rsid w:val="00C26736"/>
    <w:rsid w:val="00C271E7"/>
    <w:rsid w:val="00C2723D"/>
    <w:rsid w:val="00C32C50"/>
    <w:rsid w:val="00C35F2D"/>
    <w:rsid w:val="00C37713"/>
    <w:rsid w:val="00C43E03"/>
    <w:rsid w:val="00C45071"/>
    <w:rsid w:val="00C465F0"/>
    <w:rsid w:val="00C50711"/>
    <w:rsid w:val="00C50C08"/>
    <w:rsid w:val="00C52AC3"/>
    <w:rsid w:val="00C52ED7"/>
    <w:rsid w:val="00C53794"/>
    <w:rsid w:val="00C564A0"/>
    <w:rsid w:val="00C571CC"/>
    <w:rsid w:val="00C57E29"/>
    <w:rsid w:val="00C57F99"/>
    <w:rsid w:val="00C617A5"/>
    <w:rsid w:val="00C62EE5"/>
    <w:rsid w:val="00C64DB5"/>
    <w:rsid w:val="00C732EC"/>
    <w:rsid w:val="00C73D71"/>
    <w:rsid w:val="00C74C42"/>
    <w:rsid w:val="00C75638"/>
    <w:rsid w:val="00C76818"/>
    <w:rsid w:val="00C81CCE"/>
    <w:rsid w:val="00C81DC6"/>
    <w:rsid w:val="00C8382B"/>
    <w:rsid w:val="00C85FEB"/>
    <w:rsid w:val="00C86ECD"/>
    <w:rsid w:val="00C92A3C"/>
    <w:rsid w:val="00C9306A"/>
    <w:rsid w:val="00C936EB"/>
    <w:rsid w:val="00C94C09"/>
    <w:rsid w:val="00C95940"/>
    <w:rsid w:val="00C96D17"/>
    <w:rsid w:val="00C96EE0"/>
    <w:rsid w:val="00C97020"/>
    <w:rsid w:val="00C97AB6"/>
    <w:rsid w:val="00CA042B"/>
    <w:rsid w:val="00CA0E39"/>
    <w:rsid w:val="00CA6E8C"/>
    <w:rsid w:val="00CA7B8C"/>
    <w:rsid w:val="00CB52C0"/>
    <w:rsid w:val="00CB6B47"/>
    <w:rsid w:val="00CB6EB0"/>
    <w:rsid w:val="00CB7D48"/>
    <w:rsid w:val="00CC0FA5"/>
    <w:rsid w:val="00CC15D9"/>
    <w:rsid w:val="00CC1DC0"/>
    <w:rsid w:val="00CC1E6C"/>
    <w:rsid w:val="00CC73E9"/>
    <w:rsid w:val="00CC78C2"/>
    <w:rsid w:val="00CD16FA"/>
    <w:rsid w:val="00CD4573"/>
    <w:rsid w:val="00CD6720"/>
    <w:rsid w:val="00CD691C"/>
    <w:rsid w:val="00CE2508"/>
    <w:rsid w:val="00CE284D"/>
    <w:rsid w:val="00CE5BA5"/>
    <w:rsid w:val="00CF0413"/>
    <w:rsid w:val="00CF1DB0"/>
    <w:rsid w:val="00CF2705"/>
    <w:rsid w:val="00CF2799"/>
    <w:rsid w:val="00CF6E24"/>
    <w:rsid w:val="00CF7F23"/>
    <w:rsid w:val="00D01994"/>
    <w:rsid w:val="00D02475"/>
    <w:rsid w:val="00D027E1"/>
    <w:rsid w:val="00D033F0"/>
    <w:rsid w:val="00D03EFB"/>
    <w:rsid w:val="00D047DD"/>
    <w:rsid w:val="00D10DCC"/>
    <w:rsid w:val="00D116EC"/>
    <w:rsid w:val="00D11E80"/>
    <w:rsid w:val="00D13816"/>
    <w:rsid w:val="00D13BC8"/>
    <w:rsid w:val="00D13DF9"/>
    <w:rsid w:val="00D1556B"/>
    <w:rsid w:val="00D2046A"/>
    <w:rsid w:val="00D23C0F"/>
    <w:rsid w:val="00D258A0"/>
    <w:rsid w:val="00D2640B"/>
    <w:rsid w:val="00D327A1"/>
    <w:rsid w:val="00D32C41"/>
    <w:rsid w:val="00D32E60"/>
    <w:rsid w:val="00D33305"/>
    <w:rsid w:val="00D34993"/>
    <w:rsid w:val="00D44ABB"/>
    <w:rsid w:val="00D4669C"/>
    <w:rsid w:val="00D46918"/>
    <w:rsid w:val="00D4784F"/>
    <w:rsid w:val="00D5115A"/>
    <w:rsid w:val="00D53FBA"/>
    <w:rsid w:val="00D5485C"/>
    <w:rsid w:val="00D55037"/>
    <w:rsid w:val="00D55130"/>
    <w:rsid w:val="00D5670C"/>
    <w:rsid w:val="00D56903"/>
    <w:rsid w:val="00D6249A"/>
    <w:rsid w:val="00D62886"/>
    <w:rsid w:val="00D62B58"/>
    <w:rsid w:val="00D6359D"/>
    <w:rsid w:val="00D66517"/>
    <w:rsid w:val="00D712C0"/>
    <w:rsid w:val="00D718CE"/>
    <w:rsid w:val="00D7306E"/>
    <w:rsid w:val="00D73A36"/>
    <w:rsid w:val="00D7475C"/>
    <w:rsid w:val="00D75EC7"/>
    <w:rsid w:val="00D80B3B"/>
    <w:rsid w:val="00D81837"/>
    <w:rsid w:val="00D82599"/>
    <w:rsid w:val="00D831EB"/>
    <w:rsid w:val="00D85477"/>
    <w:rsid w:val="00D876EA"/>
    <w:rsid w:val="00D90E65"/>
    <w:rsid w:val="00D926C2"/>
    <w:rsid w:val="00D95FB2"/>
    <w:rsid w:val="00D97097"/>
    <w:rsid w:val="00DA1E89"/>
    <w:rsid w:val="00DA2253"/>
    <w:rsid w:val="00DA3CC3"/>
    <w:rsid w:val="00DA3E96"/>
    <w:rsid w:val="00DB066A"/>
    <w:rsid w:val="00DB0893"/>
    <w:rsid w:val="00DB1A6F"/>
    <w:rsid w:val="00DB1F8A"/>
    <w:rsid w:val="00DB332D"/>
    <w:rsid w:val="00DB55BD"/>
    <w:rsid w:val="00DB5A14"/>
    <w:rsid w:val="00DC206E"/>
    <w:rsid w:val="00DC36DE"/>
    <w:rsid w:val="00DC3875"/>
    <w:rsid w:val="00DC4D98"/>
    <w:rsid w:val="00DC710D"/>
    <w:rsid w:val="00DD248B"/>
    <w:rsid w:val="00DD24AC"/>
    <w:rsid w:val="00DD2F7B"/>
    <w:rsid w:val="00DD5D0A"/>
    <w:rsid w:val="00DD626F"/>
    <w:rsid w:val="00DD62AA"/>
    <w:rsid w:val="00DD6491"/>
    <w:rsid w:val="00DE0272"/>
    <w:rsid w:val="00DE03D1"/>
    <w:rsid w:val="00DE14FB"/>
    <w:rsid w:val="00DE2E6D"/>
    <w:rsid w:val="00DF08F7"/>
    <w:rsid w:val="00DF4B91"/>
    <w:rsid w:val="00DF6101"/>
    <w:rsid w:val="00DF63E6"/>
    <w:rsid w:val="00DF792E"/>
    <w:rsid w:val="00E007D1"/>
    <w:rsid w:val="00E03420"/>
    <w:rsid w:val="00E039D2"/>
    <w:rsid w:val="00E057B1"/>
    <w:rsid w:val="00E065A3"/>
    <w:rsid w:val="00E10D11"/>
    <w:rsid w:val="00E14301"/>
    <w:rsid w:val="00E150C5"/>
    <w:rsid w:val="00E15C21"/>
    <w:rsid w:val="00E21D31"/>
    <w:rsid w:val="00E22A62"/>
    <w:rsid w:val="00E22F91"/>
    <w:rsid w:val="00E23E89"/>
    <w:rsid w:val="00E24EC0"/>
    <w:rsid w:val="00E25888"/>
    <w:rsid w:val="00E271DE"/>
    <w:rsid w:val="00E274A6"/>
    <w:rsid w:val="00E31CDA"/>
    <w:rsid w:val="00E33540"/>
    <w:rsid w:val="00E33E46"/>
    <w:rsid w:val="00E34B18"/>
    <w:rsid w:val="00E34C20"/>
    <w:rsid w:val="00E405BC"/>
    <w:rsid w:val="00E4060E"/>
    <w:rsid w:val="00E4146D"/>
    <w:rsid w:val="00E41A81"/>
    <w:rsid w:val="00E4246C"/>
    <w:rsid w:val="00E43626"/>
    <w:rsid w:val="00E44D69"/>
    <w:rsid w:val="00E45B91"/>
    <w:rsid w:val="00E4619F"/>
    <w:rsid w:val="00E5037A"/>
    <w:rsid w:val="00E50A19"/>
    <w:rsid w:val="00E53B9E"/>
    <w:rsid w:val="00E544C4"/>
    <w:rsid w:val="00E55ABC"/>
    <w:rsid w:val="00E565A0"/>
    <w:rsid w:val="00E56CFC"/>
    <w:rsid w:val="00E56EF5"/>
    <w:rsid w:val="00E57D20"/>
    <w:rsid w:val="00E60DD9"/>
    <w:rsid w:val="00E61475"/>
    <w:rsid w:val="00E61919"/>
    <w:rsid w:val="00E66FF8"/>
    <w:rsid w:val="00E670AA"/>
    <w:rsid w:val="00E71789"/>
    <w:rsid w:val="00E74ACB"/>
    <w:rsid w:val="00E760A7"/>
    <w:rsid w:val="00E777B2"/>
    <w:rsid w:val="00E8356F"/>
    <w:rsid w:val="00E85AD6"/>
    <w:rsid w:val="00E91291"/>
    <w:rsid w:val="00E92CE0"/>
    <w:rsid w:val="00E93483"/>
    <w:rsid w:val="00E937AE"/>
    <w:rsid w:val="00E940DA"/>
    <w:rsid w:val="00E94E16"/>
    <w:rsid w:val="00E96974"/>
    <w:rsid w:val="00E96AB9"/>
    <w:rsid w:val="00EA07B9"/>
    <w:rsid w:val="00EA1883"/>
    <w:rsid w:val="00EA54CE"/>
    <w:rsid w:val="00EA66BC"/>
    <w:rsid w:val="00EB373F"/>
    <w:rsid w:val="00EB3EF2"/>
    <w:rsid w:val="00EB4482"/>
    <w:rsid w:val="00EB59BC"/>
    <w:rsid w:val="00EC5C99"/>
    <w:rsid w:val="00EC721F"/>
    <w:rsid w:val="00ED1829"/>
    <w:rsid w:val="00ED196B"/>
    <w:rsid w:val="00ED3F11"/>
    <w:rsid w:val="00ED43FB"/>
    <w:rsid w:val="00ED6165"/>
    <w:rsid w:val="00ED6356"/>
    <w:rsid w:val="00ED63BD"/>
    <w:rsid w:val="00ED6703"/>
    <w:rsid w:val="00ED6957"/>
    <w:rsid w:val="00ED6FB8"/>
    <w:rsid w:val="00ED7C65"/>
    <w:rsid w:val="00EE1D04"/>
    <w:rsid w:val="00EE5F62"/>
    <w:rsid w:val="00EE77D4"/>
    <w:rsid w:val="00EF1D94"/>
    <w:rsid w:val="00EF1DDA"/>
    <w:rsid w:val="00EF4D80"/>
    <w:rsid w:val="00EF6217"/>
    <w:rsid w:val="00EF728B"/>
    <w:rsid w:val="00EF7590"/>
    <w:rsid w:val="00F02AA6"/>
    <w:rsid w:val="00F055EA"/>
    <w:rsid w:val="00F10E79"/>
    <w:rsid w:val="00F11292"/>
    <w:rsid w:val="00F1133A"/>
    <w:rsid w:val="00F1262B"/>
    <w:rsid w:val="00F138E0"/>
    <w:rsid w:val="00F20524"/>
    <w:rsid w:val="00F22F2D"/>
    <w:rsid w:val="00F23AE2"/>
    <w:rsid w:val="00F23BF6"/>
    <w:rsid w:val="00F2455F"/>
    <w:rsid w:val="00F2544F"/>
    <w:rsid w:val="00F30A3D"/>
    <w:rsid w:val="00F32E5A"/>
    <w:rsid w:val="00F330E6"/>
    <w:rsid w:val="00F33EBF"/>
    <w:rsid w:val="00F343D9"/>
    <w:rsid w:val="00F35339"/>
    <w:rsid w:val="00F35EE8"/>
    <w:rsid w:val="00F365F1"/>
    <w:rsid w:val="00F4025A"/>
    <w:rsid w:val="00F418B4"/>
    <w:rsid w:val="00F42637"/>
    <w:rsid w:val="00F42A5D"/>
    <w:rsid w:val="00F447AB"/>
    <w:rsid w:val="00F45CD0"/>
    <w:rsid w:val="00F52272"/>
    <w:rsid w:val="00F55623"/>
    <w:rsid w:val="00F570A0"/>
    <w:rsid w:val="00F6167C"/>
    <w:rsid w:val="00F61F9A"/>
    <w:rsid w:val="00F62A1E"/>
    <w:rsid w:val="00F63695"/>
    <w:rsid w:val="00F65748"/>
    <w:rsid w:val="00F664D3"/>
    <w:rsid w:val="00F676AC"/>
    <w:rsid w:val="00F67993"/>
    <w:rsid w:val="00F67B90"/>
    <w:rsid w:val="00F72950"/>
    <w:rsid w:val="00F74B33"/>
    <w:rsid w:val="00F7708F"/>
    <w:rsid w:val="00F8193B"/>
    <w:rsid w:val="00F82023"/>
    <w:rsid w:val="00F8530B"/>
    <w:rsid w:val="00F855D2"/>
    <w:rsid w:val="00F866DB"/>
    <w:rsid w:val="00F86E92"/>
    <w:rsid w:val="00F8759C"/>
    <w:rsid w:val="00F92A0E"/>
    <w:rsid w:val="00F92D1F"/>
    <w:rsid w:val="00F97D3E"/>
    <w:rsid w:val="00FA0E63"/>
    <w:rsid w:val="00FA2708"/>
    <w:rsid w:val="00FA477A"/>
    <w:rsid w:val="00FA4E51"/>
    <w:rsid w:val="00FA50A3"/>
    <w:rsid w:val="00FA7472"/>
    <w:rsid w:val="00FA761E"/>
    <w:rsid w:val="00FA7837"/>
    <w:rsid w:val="00FB119A"/>
    <w:rsid w:val="00FB1A71"/>
    <w:rsid w:val="00FB3499"/>
    <w:rsid w:val="00FB467B"/>
    <w:rsid w:val="00FB5997"/>
    <w:rsid w:val="00FB7248"/>
    <w:rsid w:val="00FB72E4"/>
    <w:rsid w:val="00FC03FC"/>
    <w:rsid w:val="00FC12E5"/>
    <w:rsid w:val="00FC15A8"/>
    <w:rsid w:val="00FC6098"/>
    <w:rsid w:val="00FC7F5A"/>
    <w:rsid w:val="00FD0007"/>
    <w:rsid w:val="00FD0C9F"/>
    <w:rsid w:val="00FD1E13"/>
    <w:rsid w:val="00FD29C8"/>
    <w:rsid w:val="00FD2A53"/>
    <w:rsid w:val="00FD2EBF"/>
    <w:rsid w:val="00FD4289"/>
    <w:rsid w:val="00FD4CD6"/>
    <w:rsid w:val="00FD63AD"/>
    <w:rsid w:val="00FE2615"/>
    <w:rsid w:val="00FE4133"/>
    <w:rsid w:val="00FF0234"/>
    <w:rsid w:val="00FF03C6"/>
    <w:rsid w:val="00FF0700"/>
    <w:rsid w:val="00FF08CC"/>
    <w:rsid w:val="00FF1FBD"/>
    <w:rsid w:val="00FF3E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04A99A9-5611-456B-A085-565303D5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21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Chars="100" w:firstLine="280"/>
      <w:jc w:val="center"/>
    </w:pPr>
    <w:rPr>
      <w:rFonts w:ascii="新細明體" w:hAnsi="新細明體"/>
      <w:sz w:val="28"/>
      <w:szCs w:val="32"/>
    </w:rPr>
  </w:style>
  <w:style w:type="paragraph" w:styleId="a4">
    <w:name w:val="Balloon Text"/>
    <w:basedOn w:val="a"/>
    <w:semiHidden/>
    <w:rPr>
      <w:rFonts w:ascii="Arial" w:hAnsi="Arial"/>
      <w:sz w:val="18"/>
      <w:szCs w:val="18"/>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table" w:styleId="a7">
    <w:name w:val="Table Grid"/>
    <w:basedOn w:val="a1"/>
    <w:uiPriority w:val="59"/>
    <w:rsid w:val="007440B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663E51"/>
    <w:pPr>
      <w:tabs>
        <w:tab w:val="center" w:pos="4153"/>
        <w:tab w:val="right" w:pos="8306"/>
      </w:tabs>
      <w:snapToGrid w:val="0"/>
    </w:pPr>
    <w:rPr>
      <w:sz w:val="20"/>
      <w:szCs w:val="20"/>
    </w:rPr>
  </w:style>
  <w:style w:type="character" w:styleId="HTML">
    <w:name w:val="HTML Typewriter"/>
    <w:rsid w:val="00934745"/>
    <w:rPr>
      <w:rFonts w:ascii="細明體" w:eastAsia="細明體" w:hAnsi="Courier New" w:cs="細明體"/>
      <w:sz w:val="24"/>
      <w:szCs w:val="24"/>
    </w:rPr>
  </w:style>
  <w:style w:type="character" w:styleId="a9">
    <w:name w:val="Hyperlink"/>
    <w:rsid w:val="0001238F"/>
    <w:rPr>
      <w:color w:val="0000FF"/>
      <w:u w:val="single"/>
    </w:rPr>
  </w:style>
  <w:style w:type="paragraph" w:styleId="Web">
    <w:name w:val="Normal (Web)"/>
    <w:basedOn w:val="a"/>
    <w:uiPriority w:val="99"/>
    <w:unhideWhenUsed/>
    <w:rsid w:val="005A6FE6"/>
    <w:pPr>
      <w:widowControl/>
      <w:spacing w:before="100" w:beforeAutospacing="1" w:after="100" w:afterAutospacing="1"/>
    </w:pPr>
    <w:rPr>
      <w:rFonts w:ascii="新細明體" w:hAnsi="新細明體" w:cs="新細明體"/>
      <w:kern w:val="0"/>
    </w:rPr>
  </w:style>
  <w:style w:type="paragraph" w:styleId="aa">
    <w:name w:val="List Paragraph"/>
    <w:basedOn w:val="a"/>
    <w:uiPriority w:val="34"/>
    <w:qFormat/>
    <w:rsid w:val="007566F0"/>
    <w:pPr>
      <w:ind w:leftChars="200" w:left="480"/>
    </w:pPr>
  </w:style>
  <w:style w:type="character" w:styleId="ab">
    <w:name w:val="Emphasis"/>
    <w:uiPriority w:val="20"/>
    <w:qFormat/>
    <w:rsid w:val="00843170"/>
    <w:rPr>
      <w:b w:val="0"/>
      <w:bCs w:val="0"/>
      <w:i w:val="0"/>
      <w:iCs w:val="0"/>
      <w:color w:val="DD4B39"/>
    </w:rPr>
  </w:style>
  <w:style w:type="character" w:customStyle="1" w:styleId="st1">
    <w:name w:val="st1"/>
    <w:basedOn w:val="a0"/>
    <w:rsid w:val="00843170"/>
  </w:style>
  <w:style w:type="paragraph" w:customStyle="1" w:styleId="Default">
    <w:name w:val="Default"/>
    <w:rsid w:val="00B12312"/>
    <w:pPr>
      <w:widowControl w:val="0"/>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97119">
      <w:bodyDiv w:val="1"/>
      <w:marLeft w:val="0"/>
      <w:marRight w:val="0"/>
      <w:marTop w:val="0"/>
      <w:marBottom w:val="0"/>
      <w:divBdr>
        <w:top w:val="none" w:sz="0" w:space="0" w:color="auto"/>
        <w:left w:val="none" w:sz="0" w:space="0" w:color="auto"/>
        <w:bottom w:val="none" w:sz="0" w:space="0" w:color="auto"/>
        <w:right w:val="none" w:sz="0" w:space="0" w:color="auto"/>
      </w:divBdr>
    </w:div>
    <w:div w:id="1042290126">
      <w:bodyDiv w:val="1"/>
      <w:marLeft w:val="0"/>
      <w:marRight w:val="0"/>
      <w:marTop w:val="0"/>
      <w:marBottom w:val="0"/>
      <w:divBdr>
        <w:top w:val="none" w:sz="0" w:space="0" w:color="auto"/>
        <w:left w:val="none" w:sz="0" w:space="0" w:color="auto"/>
        <w:bottom w:val="none" w:sz="0" w:space="0" w:color="auto"/>
        <w:right w:val="none" w:sz="0" w:space="0" w:color="auto"/>
      </w:divBdr>
    </w:div>
    <w:div w:id="167904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syea@hhups.tp.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aoChiao\Desktop\1_Writer%20&#25991;&#26360;\1_&#36681;&#27284;&#34389;&#29702;\&#25991;&#20214;_&#30740;&#32722;&#35336;&#30059;.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文件_研習計畫</Template>
  <TotalTime>0</TotalTime>
  <Pages>3</Pages>
  <Words>190</Words>
  <Characters>1085</Characters>
  <Application>Microsoft Office Word</Application>
  <DocSecurity>0</DocSecurity>
  <Lines>9</Lines>
  <Paragraphs>2</Paragraphs>
  <ScaleCrop>false</ScaleCrop>
  <Company>臺北市教師研習中心</Company>
  <LinksUpToDate>false</LinksUpToDate>
  <CharactersWithSpaces>1273</CharactersWithSpaces>
  <SharedDoc>false</SharedDoc>
  <HLinks>
    <vt:vector size="6" baseType="variant">
      <vt:variant>
        <vt:i4>1769534</vt:i4>
      </vt:variant>
      <vt:variant>
        <vt:i4>0</vt:i4>
      </vt:variant>
      <vt:variant>
        <vt:i4>0</vt:i4>
      </vt:variant>
      <vt:variant>
        <vt:i4>5</vt:i4>
      </vt:variant>
      <vt:variant>
        <vt:lpwstr>mailto:hsyea@hhups.tp.edu.tw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九十三年度九年一貫課程國小社會領域精緻教學專業發展研習</dc:title>
  <dc:subject/>
  <dc:creator>Windows 使用者</dc:creator>
  <cp:keywords/>
  <cp:lastModifiedBy>Windows 使用者</cp:lastModifiedBy>
  <cp:revision>1</cp:revision>
  <cp:lastPrinted>2013-05-29T03:58:00Z</cp:lastPrinted>
  <dcterms:created xsi:type="dcterms:W3CDTF">2017-06-26T00:46:00Z</dcterms:created>
  <dcterms:modified xsi:type="dcterms:W3CDTF">2017-06-26T00:46:00Z</dcterms:modified>
</cp:coreProperties>
</file>